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600" w:firstRow="0" w:lastRow="0" w:firstColumn="0" w:lastColumn="0" w:noHBand="1" w:noVBand="1"/>
        <w:tblCaption w:val="Układ — tabela"/>
      </w:tblPr>
      <w:tblGrid>
        <w:gridCol w:w="4893"/>
        <w:gridCol w:w="671"/>
        <w:gridCol w:w="4990"/>
        <w:gridCol w:w="484"/>
        <w:gridCol w:w="5080"/>
      </w:tblGrid>
      <w:tr w:rsidR="00AA47DE" w:rsidRPr="00E70FA7" w14:paraId="268E8AB2" w14:textId="77777777" w:rsidTr="00D44B2D">
        <w:trPr>
          <w:trHeight w:val="241"/>
        </w:trPr>
        <w:tc>
          <w:tcPr>
            <w:tcW w:w="1518" w:type="pct"/>
          </w:tcPr>
          <w:p w14:paraId="3FC5AC3B" w14:textId="56EADDC0" w:rsidR="00AA47DE" w:rsidRDefault="00AA47DE" w:rsidP="00AA47DE"/>
          <w:p w14:paraId="184278FF" w14:textId="2C35C3BA" w:rsidR="006C480E" w:rsidRDefault="006C480E" w:rsidP="00AA47DE"/>
          <w:p w14:paraId="39CB138F" w14:textId="3EEC25FE" w:rsidR="00C072EF" w:rsidRPr="00E70FA7" w:rsidRDefault="00C072EF" w:rsidP="00AA47DE"/>
        </w:tc>
        <w:tc>
          <w:tcPr>
            <w:tcW w:w="208" w:type="pct"/>
          </w:tcPr>
          <w:p w14:paraId="3EBA2C8A" w14:textId="2005381D" w:rsidR="00AA47DE" w:rsidRPr="00E70FA7" w:rsidRDefault="00AA47DE" w:rsidP="00AA47DE"/>
        </w:tc>
        <w:tc>
          <w:tcPr>
            <w:tcW w:w="1548" w:type="pct"/>
          </w:tcPr>
          <w:p w14:paraId="074B90F0" w14:textId="0324E0B6" w:rsidR="00AA47DE" w:rsidRPr="00E70FA7" w:rsidRDefault="00AA47DE" w:rsidP="00AA47DE"/>
        </w:tc>
        <w:tc>
          <w:tcPr>
            <w:tcW w:w="150" w:type="pct"/>
          </w:tcPr>
          <w:p w14:paraId="790402C1" w14:textId="15A5CD5E" w:rsidR="00AA47DE" w:rsidRPr="00E70FA7" w:rsidRDefault="00AA47DE" w:rsidP="00AA47DE"/>
        </w:tc>
        <w:tc>
          <w:tcPr>
            <w:tcW w:w="1576" w:type="pct"/>
          </w:tcPr>
          <w:p w14:paraId="29EA8F77" w14:textId="5DA2DCC5" w:rsidR="00AA47DE" w:rsidRPr="00E70FA7" w:rsidRDefault="00AA47DE" w:rsidP="00AA47DE"/>
        </w:tc>
      </w:tr>
    </w:tbl>
    <w:p w14:paraId="4993D246" w14:textId="165C5B25" w:rsidR="00D14E98" w:rsidRDefault="00D65AFD" w:rsidP="003B5621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41CD5AB3" wp14:editId="56D97B25">
                <wp:simplePos x="0" y="0"/>
                <wp:positionH relativeFrom="margin">
                  <wp:posOffset>7134225</wp:posOffset>
                </wp:positionH>
                <wp:positionV relativeFrom="paragraph">
                  <wp:posOffset>263525</wp:posOffset>
                </wp:positionV>
                <wp:extent cx="3039110" cy="1981200"/>
                <wp:effectExtent l="0" t="0" r="889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11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B1D80" w14:textId="3FDC9B76" w:rsidR="003B5621" w:rsidRDefault="0074077D" w:rsidP="001D3C0D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5A7A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PROCEDURA POSTĘPOWANIA</w:t>
                            </w:r>
                            <w:r w:rsidR="003B5621" w:rsidRPr="000B5A7A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W PRZYPADKU SZKODY KOMUNIKACYJNEJ </w:t>
                            </w:r>
                          </w:p>
                          <w:p w14:paraId="0D44D3E3" w14:textId="7056110F" w:rsidR="00037D92" w:rsidRDefault="00037D92" w:rsidP="001D3C0D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</w:p>
                          <w:p w14:paraId="30D95C65" w14:textId="4CF846D4" w:rsidR="00037D92" w:rsidRPr="000B5A7A" w:rsidRDefault="00037D92" w:rsidP="001D3C0D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ULOTKA DLA KIEROWCY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D5A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61.75pt;margin-top:20.75pt;width:239.3pt;height:156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HRV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" stroked="f">
                <v:textbox>
                  <w:txbxContent>
                    <w:p w14:paraId="651B1D80" w14:textId="3FDC9B76" w:rsidR="003B5621" w:rsidRDefault="0074077D" w:rsidP="001D3C0D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5A7A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PROCEDURA POSTĘPOWANIA</w:t>
                      </w:r>
                      <w:r w:rsidR="003B5621" w:rsidRPr="000B5A7A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W PRZYPADKU SZKODY KOMUNIKACYJNEJ </w:t>
                      </w:r>
                    </w:p>
                    <w:p w14:paraId="0D44D3E3" w14:textId="7056110F" w:rsidR="00037D92" w:rsidRDefault="00037D92" w:rsidP="001D3C0D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</w:p>
                    <w:p w14:paraId="30D95C65" w14:textId="4CF846D4" w:rsidR="00037D92" w:rsidRPr="000B5A7A" w:rsidRDefault="00037D92" w:rsidP="001D3C0D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ULOTKA DLA KIEROWCY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0519">
        <w:rPr>
          <w:noProof/>
          <w:lang w:eastAsia="pl-PL"/>
        </w:rPr>
        <w:drawing>
          <wp:anchor distT="0" distB="0" distL="114300" distR="114300" simplePos="0" relativeHeight="251678720" behindDoc="0" locked="0" layoutInCell="1" allowOverlap="1" wp14:anchorId="41DFD3CC" wp14:editId="7E7DB64E">
            <wp:simplePos x="0" y="0"/>
            <wp:positionH relativeFrom="column">
              <wp:posOffset>7133052</wp:posOffset>
            </wp:positionH>
            <wp:positionV relativeFrom="paragraph">
              <wp:posOffset>-1258277</wp:posOffset>
            </wp:positionV>
            <wp:extent cx="1082040" cy="637540"/>
            <wp:effectExtent l="0" t="0" r="381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2" t="16941" r="9252" b="14449"/>
                    <a:stretch/>
                  </pic:blipFill>
                  <pic:spPr bwMode="auto">
                    <a:xfrm>
                      <a:off x="0" y="0"/>
                      <a:ext cx="108204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3E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1FD1CA8" wp14:editId="1424A634">
                <wp:simplePos x="0" y="0"/>
                <wp:positionH relativeFrom="column">
                  <wp:posOffset>3248247</wp:posOffset>
                </wp:positionH>
                <wp:positionV relativeFrom="paragraph">
                  <wp:posOffset>-837609</wp:posOffset>
                </wp:positionV>
                <wp:extent cx="3529997" cy="6392545"/>
                <wp:effectExtent l="0" t="0" r="0" b="0"/>
                <wp:wrapNone/>
                <wp:docPr id="503" name="Grupa 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9997" cy="6392545"/>
                          <a:chOff x="0" y="137632"/>
                          <a:chExt cx="3560019" cy="6392708"/>
                        </a:xfrm>
                      </wpg:grpSpPr>
                      <wpg:grpSp>
                        <wpg:cNvPr id="499" name="Grupa 499"/>
                        <wpg:cNvGrpSpPr/>
                        <wpg:grpSpPr>
                          <a:xfrm>
                            <a:off x="0" y="137632"/>
                            <a:ext cx="3560019" cy="5624993"/>
                            <a:chOff x="0" y="137632"/>
                            <a:chExt cx="3560019" cy="5624993"/>
                          </a:xfrm>
                        </wpg:grpSpPr>
                        <pic:pic xmlns:pic="http://schemas.openxmlformats.org/drawingml/2006/picture">
                          <pic:nvPicPr>
                            <pic:cNvPr id="28" name="Obraz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99756" y="669274"/>
                              <a:ext cx="2560263" cy="4769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264" name="Grupa 264"/>
                          <wpg:cNvGrpSpPr/>
                          <wpg:grpSpPr>
                            <a:xfrm>
                              <a:off x="0" y="137632"/>
                              <a:ext cx="3436170" cy="5624993"/>
                              <a:chOff x="0" y="137632"/>
                              <a:chExt cx="3436170" cy="5624993"/>
                            </a:xfrm>
                          </wpg:grpSpPr>
                          <wpg:grpSp>
                            <wpg:cNvPr id="265" name="Grupa 265"/>
                            <wpg:cNvGrpSpPr/>
                            <wpg:grpSpPr>
                              <a:xfrm>
                                <a:off x="0" y="137632"/>
                                <a:ext cx="2226864" cy="5624993"/>
                                <a:chOff x="0" y="128107"/>
                                <a:chExt cx="2226864" cy="5624993"/>
                              </a:xfrm>
                            </wpg:grpSpPr>
                            <wpg:grpSp>
                              <wpg:cNvPr id="267" name="Grupa 267"/>
                              <wpg:cNvGrpSpPr/>
                              <wpg:grpSpPr>
                                <a:xfrm>
                                  <a:off x="0" y="847725"/>
                                  <a:ext cx="2226864" cy="4905375"/>
                                  <a:chOff x="0" y="0"/>
                                  <a:chExt cx="2226864" cy="4905375"/>
                                </a:xfrm>
                              </wpg:grpSpPr>
                              <wpg:grpSp>
                                <wpg:cNvPr id="268" name="Grupa 268"/>
                                <wpg:cNvGrpSpPr/>
                                <wpg:grpSpPr>
                                  <a:xfrm>
                                    <a:off x="47625" y="762000"/>
                                    <a:ext cx="2179239" cy="4143375"/>
                                    <a:chOff x="0" y="0"/>
                                    <a:chExt cx="2179239" cy="4143375"/>
                                  </a:xfrm>
                                </wpg:grpSpPr>
                                <wpg:grpSp>
                                  <wpg:cNvPr id="269" name="Grupa 269"/>
                                  <wpg:cNvGrpSpPr/>
                                  <wpg:grpSpPr>
                                    <a:xfrm>
                                      <a:off x="0" y="466725"/>
                                      <a:ext cx="2179239" cy="3676650"/>
                                      <a:chOff x="0" y="0"/>
                                      <a:chExt cx="2179239" cy="3676650"/>
                                    </a:xfrm>
                                  </wpg:grpSpPr>
                                  <wpg:grpSp>
                                    <wpg:cNvPr id="270" name="Grupa 270"/>
                                    <wpg:cNvGrpSpPr/>
                                    <wpg:grpSpPr>
                                      <a:xfrm>
                                        <a:off x="0" y="352425"/>
                                        <a:ext cx="2179239" cy="3324225"/>
                                        <a:chOff x="0" y="0"/>
                                        <a:chExt cx="2179239" cy="3324225"/>
                                      </a:xfrm>
                                    </wpg:grpSpPr>
                                    <wpg:grpSp>
                                      <wpg:cNvPr id="271" name="Grupa 271"/>
                                      <wpg:cNvGrpSpPr/>
                                      <wpg:grpSpPr>
                                        <a:xfrm>
                                          <a:off x="9525" y="0"/>
                                          <a:ext cx="2169714" cy="616780"/>
                                          <a:chOff x="0" y="0"/>
                                          <a:chExt cx="2169714" cy="616780"/>
                                        </a:xfrm>
                                      </wpg:grpSpPr>
                                      <wps:wsp>
                                        <wps:cNvPr id="272" name="Tytuł 1"/>
                                        <wps:cNvSpPr>
                                          <a:spLocks noGrp="1"/>
                                        </wps:cNvSpPr>
                                        <wps:spPr>
                                          <a:xfrm>
                                            <a:off x="0" y="314325"/>
                                            <a:ext cx="1103192" cy="30245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txbx>
                                          <w:txbxContent>
                                            <w:p w14:paraId="2A508EAB" w14:textId="77777777" w:rsidR="00D60308" w:rsidRPr="00912228" w:rsidRDefault="00D60308" w:rsidP="00D60308">
                                              <w:pPr>
                                                <w:spacing w:line="213" w:lineRule="auto"/>
                                                <w:jc w:val="center"/>
                                                <w:rPr>
                                                  <w:rFonts w:ascii="Calibri" w:hAnsi="Calibri"/>
                                                  <w:sz w:val="12"/>
                                                  <w:szCs w:val="12"/>
                                                </w:rPr>
                                              </w:pPr>
                                              <w:r w:rsidRPr="00912228">
                                                <w:rPr>
                                                  <w:rFonts w:ascii="Calibri" w:eastAsiaTheme="majorEastAsia" w:hAnsi="Calibri" w:cstheme="majorBidi"/>
                                                  <w:color w:val="17406D" w:themeColor="text2"/>
                                                  <w:kern w:val="24"/>
                                                  <w:position w:val="1"/>
                                                  <w:sz w:val="12"/>
                                                  <w:szCs w:val="12"/>
                                                </w:rPr>
                                                <w:t>ZAZNACZ ODPOWIEDNIE OKOLICZNOŚĆ ZDARZENIA</w:t>
                                              </w:r>
                                            </w:p>
                                          </w:txbxContent>
                                        </wps:txbx>
                                        <wps:bodyPr vert="horz" wrap="square" lIns="91440" tIns="45720" rIns="91440" bIns="45720" rtlCol="0" anchor="t">
                                          <a:noAutofit/>
                                        </wps:bodyPr>
                                      </wps:wsp>
                                      <wps:wsp>
                                        <wps:cNvPr id="273" name="Kształt 12"/>
                                        <wps:cNvSpPr/>
                                        <wps:spPr>
                                          <a:xfrm rot="10800000" flipH="1" flipV="1">
                                            <a:off x="600075" y="0"/>
                                            <a:ext cx="1569639" cy="302957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0 w 8139729"/>
                                              <a:gd name="connsiteY0" fmla="*/ 1431500 h 1431500"/>
                                              <a:gd name="connsiteX1" fmla="*/ 7690667 w 8139729"/>
                                              <a:gd name="connsiteY1" fmla="*/ 178938 h 1431500"/>
                                              <a:gd name="connsiteX2" fmla="*/ 7670506 w 8139729"/>
                                              <a:gd name="connsiteY2" fmla="*/ 0 h 1431500"/>
                                              <a:gd name="connsiteX3" fmla="*/ 8139729 w 8139729"/>
                                              <a:gd name="connsiteY3" fmla="*/ 224101 h 1431500"/>
                                              <a:gd name="connsiteX4" fmla="*/ 7737135 w 8139729"/>
                                              <a:gd name="connsiteY4" fmla="*/ 591353 h 1431500"/>
                                              <a:gd name="connsiteX5" fmla="*/ 7716974 w 8139729"/>
                                              <a:gd name="connsiteY5" fmla="*/ 412415 h 1431500"/>
                                              <a:gd name="connsiteX6" fmla="*/ 0 w 8139729"/>
                                              <a:gd name="connsiteY6" fmla="*/ 1431500 h 1431500"/>
                                              <a:gd name="connsiteX0" fmla="*/ 0 w 8312324"/>
                                              <a:gd name="connsiteY0" fmla="*/ 1431500 h 1431500"/>
                                              <a:gd name="connsiteX1" fmla="*/ 7690667 w 8312324"/>
                                              <a:gd name="connsiteY1" fmla="*/ 178938 h 1431500"/>
                                              <a:gd name="connsiteX2" fmla="*/ 7670506 w 8312324"/>
                                              <a:gd name="connsiteY2" fmla="*/ 0 h 1431500"/>
                                              <a:gd name="connsiteX3" fmla="*/ 8312324 w 8312324"/>
                                              <a:gd name="connsiteY3" fmla="*/ 260388 h 1431500"/>
                                              <a:gd name="connsiteX4" fmla="*/ 7737135 w 8312324"/>
                                              <a:gd name="connsiteY4" fmla="*/ 591353 h 1431500"/>
                                              <a:gd name="connsiteX5" fmla="*/ 7716974 w 8312324"/>
                                              <a:gd name="connsiteY5" fmla="*/ 412415 h 1431500"/>
                                              <a:gd name="connsiteX6" fmla="*/ 0 w 8312324"/>
                                              <a:gd name="connsiteY6" fmla="*/ 1431500 h 143150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8312324" h="1431500">
                                                <a:moveTo>
                                                  <a:pt x="0" y="1431500"/>
                                                </a:moveTo>
                                                <a:cubicBezTo>
                                                  <a:pt x="904415" y="795278"/>
                                                  <a:pt x="3467970" y="377757"/>
                                                  <a:pt x="7690667" y="178938"/>
                                                </a:cubicBezTo>
                                                <a:lnTo>
                                                  <a:pt x="7670506" y="0"/>
                                                </a:lnTo>
                                                <a:lnTo>
                                                  <a:pt x="8312324" y="260388"/>
                                                </a:lnTo>
                                                <a:lnTo>
                                                  <a:pt x="7737135" y="591353"/>
                                                </a:lnTo>
                                                <a:lnTo>
                                                  <a:pt x="7716974" y="412415"/>
                                                </a:lnTo>
                                                <a:cubicBezTo>
                                                  <a:pt x="3928946" y="491943"/>
                                                  <a:pt x="1356621" y="831638"/>
                                                  <a:pt x="0" y="143150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:ln/>
                                        </wps:spPr>
                                        <wps:style>
                                          <a:lnRef idx="2">
                                            <a:schemeClr val="accent3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3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274" name="Grupa 274"/>
                                      <wpg:cNvGrpSpPr/>
                                      <wpg:grpSpPr>
                                        <a:xfrm>
                                          <a:off x="0" y="571500"/>
                                          <a:ext cx="1180846" cy="2752725"/>
                                          <a:chOff x="0" y="0"/>
                                          <a:chExt cx="1180846" cy="2752725"/>
                                        </a:xfrm>
                                      </wpg:grpSpPr>
                                      <wps:wsp>
                                        <wps:cNvPr id="275" name="Tytuł 1"/>
                                        <wps:cNvSpPr>
                                          <a:spLocks noGrp="1"/>
                                        </wps:cNvSpPr>
                                        <wps:spPr>
                                          <a:xfrm>
                                            <a:off x="0" y="171450"/>
                                            <a:ext cx="1030605" cy="43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txbx>
                                          <w:txbxContent>
                                            <w:p w14:paraId="6F7DFBF4" w14:textId="77777777" w:rsidR="00D60308" w:rsidRPr="00912228" w:rsidRDefault="00D60308" w:rsidP="00D60308">
                                              <w:pPr>
                                                <w:spacing w:line="213" w:lineRule="auto"/>
                                                <w:jc w:val="center"/>
                                                <w:rPr>
                                                  <w:rFonts w:ascii="Calibri" w:hAnsi="Calibri"/>
                                                  <w:sz w:val="12"/>
                                                  <w:szCs w:val="12"/>
                                                </w:rPr>
                                              </w:pPr>
                                              <w:r w:rsidRPr="00912228">
                                                <w:rPr>
                                                  <w:rFonts w:ascii="Calibri" w:eastAsiaTheme="majorEastAsia" w:hAnsi="Calibri" w:cstheme="majorBidi"/>
                                                  <w:color w:val="17406D" w:themeColor="text2"/>
                                                  <w:kern w:val="24"/>
                                                  <w:position w:val="1"/>
                                                  <w:sz w:val="12"/>
                                                  <w:szCs w:val="12"/>
                                                </w:rPr>
                                                <w:t>DANE Z POTWIERDZENIA OC LUB ZIELONEJ KARTY</w:t>
                                              </w:r>
                                            </w:p>
                                          </w:txbxContent>
                                        </wps:txbx>
                                        <wps:bodyPr vert="horz" wrap="square" lIns="91440" tIns="45720" rIns="91440" bIns="45720" rtlCol="0" anchor="t">
                                          <a:noAutofit/>
                                        </wps:bodyPr>
                                      </wps:wsp>
                                      <wpg:grpSp>
                                        <wpg:cNvPr id="276" name="Grupa 276"/>
                                        <wpg:cNvGrpSpPr/>
                                        <wpg:grpSpPr>
                                          <a:xfrm>
                                            <a:off x="57150" y="0"/>
                                            <a:ext cx="1123696" cy="2752725"/>
                                            <a:chOff x="0" y="0"/>
                                            <a:chExt cx="1123696" cy="2752725"/>
                                          </a:xfrm>
                                        </wpg:grpSpPr>
                                        <wps:wsp>
                                          <wps:cNvPr id="277" name="Kształt 12"/>
                                          <wps:cNvSpPr/>
                                          <wps:spPr>
                                            <a:xfrm rot="10800000" flipH="1" flipV="1">
                                              <a:off x="581025" y="0"/>
                                              <a:ext cx="542671" cy="18092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8139729"/>
                                                <a:gd name="connsiteY0" fmla="*/ 1431500 h 1431500"/>
                                                <a:gd name="connsiteX1" fmla="*/ 7690667 w 8139729"/>
                                                <a:gd name="connsiteY1" fmla="*/ 178938 h 1431500"/>
                                                <a:gd name="connsiteX2" fmla="*/ 7670506 w 8139729"/>
                                                <a:gd name="connsiteY2" fmla="*/ 0 h 1431500"/>
                                                <a:gd name="connsiteX3" fmla="*/ 8139729 w 8139729"/>
                                                <a:gd name="connsiteY3" fmla="*/ 224101 h 1431500"/>
                                                <a:gd name="connsiteX4" fmla="*/ 7737135 w 8139729"/>
                                                <a:gd name="connsiteY4" fmla="*/ 591353 h 1431500"/>
                                                <a:gd name="connsiteX5" fmla="*/ 7716974 w 8139729"/>
                                                <a:gd name="connsiteY5" fmla="*/ 412415 h 1431500"/>
                                                <a:gd name="connsiteX6" fmla="*/ 0 w 8139729"/>
                                                <a:gd name="connsiteY6" fmla="*/ 1431500 h 1431500"/>
                                                <a:gd name="connsiteX0" fmla="*/ 0 w 8312324"/>
                                                <a:gd name="connsiteY0" fmla="*/ 1431500 h 1431500"/>
                                                <a:gd name="connsiteX1" fmla="*/ 7690667 w 8312324"/>
                                                <a:gd name="connsiteY1" fmla="*/ 178938 h 1431500"/>
                                                <a:gd name="connsiteX2" fmla="*/ 7670506 w 8312324"/>
                                                <a:gd name="connsiteY2" fmla="*/ 0 h 1431500"/>
                                                <a:gd name="connsiteX3" fmla="*/ 8312324 w 8312324"/>
                                                <a:gd name="connsiteY3" fmla="*/ 260388 h 1431500"/>
                                                <a:gd name="connsiteX4" fmla="*/ 7737135 w 8312324"/>
                                                <a:gd name="connsiteY4" fmla="*/ 591353 h 1431500"/>
                                                <a:gd name="connsiteX5" fmla="*/ 7716974 w 8312324"/>
                                                <a:gd name="connsiteY5" fmla="*/ 412415 h 1431500"/>
                                                <a:gd name="connsiteX6" fmla="*/ 0 w 8312324"/>
                                                <a:gd name="connsiteY6" fmla="*/ 1431500 h 14315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  <a:cxn ang="0">
                                                  <a:pos x="connsiteX5" y="connsiteY5"/>
                                                </a:cxn>
                                                <a:cxn ang="0">
                                                  <a:pos x="connsiteX6" y="connsiteY6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8312324" h="1431500">
                                                  <a:moveTo>
                                                    <a:pt x="0" y="1431500"/>
                                                  </a:moveTo>
                                                  <a:cubicBezTo>
                                                    <a:pt x="904415" y="795278"/>
                                                    <a:pt x="3467970" y="377757"/>
                                                    <a:pt x="7690667" y="178938"/>
                                                  </a:cubicBezTo>
                                                  <a:lnTo>
                                                    <a:pt x="7670506" y="0"/>
                                                  </a:lnTo>
                                                  <a:lnTo>
                                                    <a:pt x="8312324" y="260388"/>
                                                  </a:lnTo>
                                                  <a:lnTo>
                                                    <a:pt x="7737135" y="591353"/>
                                                  </a:lnTo>
                                                  <a:lnTo>
                                                    <a:pt x="7716974" y="412415"/>
                                                  </a:lnTo>
                                                  <a:cubicBezTo>
                                                    <a:pt x="3928946" y="491943"/>
                                                    <a:pt x="1356621" y="831638"/>
                                                    <a:pt x="0" y="1431500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ln/>
                                          </wps:spPr>
                                          <wps:style>
                                            <a:lnRef idx="2">
                                              <a:schemeClr val="accent3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3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278" name="Grupa 278"/>
                                          <wpg:cNvGrpSpPr/>
                                          <wpg:grpSpPr>
                                            <a:xfrm>
                                              <a:off x="0" y="571500"/>
                                              <a:ext cx="1057377" cy="2181225"/>
                                              <a:chOff x="0" y="0"/>
                                              <a:chExt cx="1057377" cy="2181225"/>
                                            </a:xfrm>
                                          </wpg:grpSpPr>
                                          <wps:wsp>
                                            <wps:cNvPr id="279" name="Tytuł 1"/>
                                            <wps:cNvSpPr>
                                              <a:spLocks noGrp="1"/>
                                            </wps:cNvSpPr>
                                            <wps:spPr>
                                              <a:xfrm>
                                                <a:off x="38100" y="257175"/>
                                                <a:ext cx="932507" cy="3168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txbx>
                                              <w:txbxContent>
                                                <w:p w14:paraId="4F37A492" w14:textId="77777777" w:rsidR="00D60308" w:rsidRPr="00912228" w:rsidRDefault="00D60308" w:rsidP="00D60308">
                                                  <w:pPr>
                                                    <w:spacing w:line="213" w:lineRule="auto"/>
                                                    <w:jc w:val="center"/>
                                                    <w:rPr>
                                                      <w:rFonts w:ascii="Calibri" w:hAnsi="Calibri"/>
                                                      <w:sz w:val="12"/>
                                                      <w:szCs w:val="12"/>
                                                    </w:rPr>
                                                  </w:pPr>
                                                  <w:r w:rsidRPr="00912228">
                                                    <w:rPr>
                                                      <w:rFonts w:ascii="Calibri" w:eastAsiaTheme="majorEastAsia" w:hAnsi="Calibri" w:cstheme="majorBidi"/>
                                                      <w:color w:val="17406D" w:themeColor="text2"/>
                                                      <w:kern w:val="24"/>
                                                      <w:position w:val="1"/>
                                                      <w:sz w:val="12"/>
                                                      <w:szCs w:val="12"/>
                                                    </w:rPr>
                                                    <w:t>DANE Z PRAWA JAZDY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vert="horz" wrap="square" lIns="91440" tIns="45720" rIns="91440" bIns="45720" rtlCol="0" anchor="t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80" name="Grupa 280"/>
                                            <wpg:cNvGrpSpPr/>
                                            <wpg:grpSpPr>
                                              <a:xfrm>
                                                <a:off x="0" y="1009650"/>
                                                <a:ext cx="1057377" cy="1171575"/>
                                                <a:chOff x="0" y="0"/>
                                                <a:chExt cx="1057377" cy="1171575"/>
                                              </a:xfrm>
                                            </wpg:grpSpPr>
                                            <wps:wsp>
                                              <wps:cNvPr id="281" name="Tytuł 1"/>
                                              <wps:cNvSpPr>
                                                <a:spLocks noGrp="1"/>
                                              </wps:cNvSpPr>
                                              <wps:spPr>
                                                <a:xfrm>
                                                  <a:off x="66675" y="923925"/>
                                                  <a:ext cx="989636" cy="247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txbx>
                                                <w:txbxContent>
                                                  <w:p w14:paraId="24B1424B" w14:textId="77777777" w:rsidR="00D60308" w:rsidRPr="00912228" w:rsidRDefault="00D60308" w:rsidP="00D60308">
                                                    <w:pPr>
                                                      <w:spacing w:line="213" w:lineRule="auto"/>
                                                      <w:jc w:val="center"/>
                                                      <w:rPr>
                                                        <w:rFonts w:ascii="Calibri" w:hAnsi="Calibri"/>
                                                        <w:sz w:val="12"/>
                                                        <w:szCs w:val="12"/>
                                                      </w:rPr>
                                                    </w:pPr>
                                                    <w:r w:rsidRPr="00912228">
                                                      <w:rPr>
                                                        <w:rFonts w:ascii="Calibri" w:eastAsiaTheme="majorEastAsia" w:hAnsi="Calibri" w:cstheme="majorBidi"/>
                                                        <w:color w:val="17406D" w:themeColor="text2"/>
                                                        <w:kern w:val="24"/>
                                                        <w:position w:val="1"/>
                                                        <w:sz w:val="12"/>
                                                        <w:szCs w:val="12"/>
                                                      </w:rPr>
                                                      <w:t>MIEJSCE NA UWAGI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vert="horz" wrap="square" lIns="91440" tIns="45720" rIns="91440" bIns="45720" rtlCol="0" anchor="t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82" name="Kształt 12"/>
                                              <wps:cNvSpPr/>
                                              <wps:spPr>
                                                <a:xfrm rot="10800000" flipH="1" flipV="1">
                                                  <a:off x="504825" y="666750"/>
                                                  <a:ext cx="552552" cy="18092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onnsiteX0" fmla="*/ 0 w 8139729"/>
                                                    <a:gd name="connsiteY0" fmla="*/ 1431500 h 1431500"/>
                                                    <a:gd name="connsiteX1" fmla="*/ 7690667 w 8139729"/>
                                                    <a:gd name="connsiteY1" fmla="*/ 178938 h 1431500"/>
                                                    <a:gd name="connsiteX2" fmla="*/ 7670506 w 8139729"/>
                                                    <a:gd name="connsiteY2" fmla="*/ 0 h 1431500"/>
                                                    <a:gd name="connsiteX3" fmla="*/ 8139729 w 8139729"/>
                                                    <a:gd name="connsiteY3" fmla="*/ 224101 h 1431500"/>
                                                    <a:gd name="connsiteX4" fmla="*/ 7737135 w 8139729"/>
                                                    <a:gd name="connsiteY4" fmla="*/ 591353 h 1431500"/>
                                                    <a:gd name="connsiteX5" fmla="*/ 7716974 w 8139729"/>
                                                    <a:gd name="connsiteY5" fmla="*/ 412415 h 1431500"/>
                                                    <a:gd name="connsiteX6" fmla="*/ 0 w 8139729"/>
                                                    <a:gd name="connsiteY6" fmla="*/ 1431500 h 1431500"/>
                                                    <a:gd name="connsiteX0" fmla="*/ 0 w 8312324"/>
                                                    <a:gd name="connsiteY0" fmla="*/ 1431500 h 1431500"/>
                                                    <a:gd name="connsiteX1" fmla="*/ 7690667 w 8312324"/>
                                                    <a:gd name="connsiteY1" fmla="*/ 178938 h 1431500"/>
                                                    <a:gd name="connsiteX2" fmla="*/ 7670506 w 8312324"/>
                                                    <a:gd name="connsiteY2" fmla="*/ 0 h 1431500"/>
                                                    <a:gd name="connsiteX3" fmla="*/ 8312324 w 8312324"/>
                                                    <a:gd name="connsiteY3" fmla="*/ 260388 h 1431500"/>
                                                    <a:gd name="connsiteX4" fmla="*/ 7737135 w 8312324"/>
                                                    <a:gd name="connsiteY4" fmla="*/ 591353 h 1431500"/>
                                                    <a:gd name="connsiteX5" fmla="*/ 7716974 w 8312324"/>
                                                    <a:gd name="connsiteY5" fmla="*/ 412415 h 1431500"/>
                                                    <a:gd name="connsiteX6" fmla="*/ 0 w 8312324"/>
                                                    <a:gd name="connsiteY6" fmla="*/ 1431500 h 1431500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onnsiteX0" y="connsiteY0"/>
                                                    </a:cxn>
                                                    <a:cxn ang="0">
                                                      <a:pos x="connsiteX1" y="connsiteY1"/>
                                                    </a:cxn>
                                                    <a:cxn ang="0">
                                                      <a:pos x="connsiteX2" y="connsiteY2"/>
                                                    </a:cxn>
                                                    <a:cxn ang="0">
                                                      <a:pos x="connsiteX3" y="connsiteY3"/>
                                                    </a:cxn>
                                                    <a:cxn ang="0">
                                                      <a:pos x="connsiteX4" y="connsiteY4"/>
                                                    </a:cxn>
                                                    <a:cxn ang="0">
                                                      <a:pos x="connsiteX5" y="connsiteY5"/>
                                                    </a:cxn>
                                                    <a:cxn ang="0">
                                                      <a:pos x="connsiteX6" y="connsiteY6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8312324" h="1431500">
                                                      <a:moveTo>
                                                        <a:pt x="0" y="1431500"/>
                                                      </a:moveTo>
                                                      <a:cubicBezTo>
                                                        <a:pt x="904415" y="795278"/>
                                                        <a:pt x="3467970" y="377757"/>
                                                        <a:pt x="7690667" y="178938"/>
                                                      </a:cubicBezTo>
                                                      <a:lnTo>
                                                        <a:pt x="7670506" y="0"/>
                                                      </a:lnTo>
                                                      <a:lnTo>
                                                        <a:pt x="8312324" y="260388"/>
                                                      </a:lnTo>
                                                      <a:lnTo>
                                                        <a:pt x="7737135" y="591353"/>
                                                      </a:lnTo>
                                                      <a:lnTo>
                                                        <a:pt x="7716974" y="412415"/>
                                                      </a:lnTo>
                                                      <a:cubicBezTo>
                                                        <a:pt x="3928946" y="491943"/>
                                                        <a:pt x="1356621" y="831638"/>
                                                        <a:pt x="0" y="1431500"/>
                                                      </a:cubicBez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ln/>
                                              </wps:spPr>
                                              <wps:style>
                                                <a:lnRef idx="2">
                                                  <a:schemeClr val="accent3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accent3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g:grpSp>
                                              <wpg:cNvPr id="283" name="Grupa 283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1047496" cy="696408"/>
                                                  <a:chOff x="0" y="0"/>
                                                  <a:chExt cx="1047496" cy="696408"/>
                                                </a:xfrm>
                                              </wpg:grpSpPr>
                                              <wps:wsp>
                                                <wps:cNvPr id="284" name="Tytuł 1"/>
                                                <wps:cNvSpPr>
                                                  <a:spLocks noGrp="1"/>
                                                </wps:cNvSpPr>
                                                <wps:spPr>
                                                  <a:xfrm>
                                                    <a:off x="57150" y="457200"/>
                                                    <a:ext cx="989330" cy="23920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wps:spPr>
                                                <wps:txbx>
                                                  <w:txbxContent>
                                                    <w:p w14:paraId="3F48F523" w14:textId="77777777" w:rsidR="00D60308" w:rsidRPr="00912228" w:rsidRDefault="00D60308" w:rsidP="00D60308">
                                                      <w:pPr>
                                                        <w:spacing w:line="213" w:lineRule="auto"/>
                                                        <w:jc w:val="center"/>
                                                        <w:rPr>
                                                          <w:rFonts w:ascii="Calibri" w:hAnsi="Calibri"/>
                                                          <w:sz w:val="12"/>
                                                          <w:szCs w:val="12"/>
                                                        </w:rPr>
                                                      </w:pPr>
                                                      <w:r w:rsidRPr="00912228">
                                                        <w:rPr>
                                                          <w:rFonts w:ascii="Calibri" w:eastAsiaTheme="majorEastAsia" w:hAnsi="Calibri" w:cstheme="majorBidi"/>
                                                          <w:color w:val="17406D" w:themeColor="text2"/>
                                                          <w:kern w:val="24"/>
                                                          <w:position w:val="1"/>
                                                          <w:sz w:val="12"/>
                                                          <w:szCs w:val="12"/>
                                                        </w:rPr>
                                                        <w:t>OPIS USZKODZEŃ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vert="horz" wrap="square" lIns="91440" tIns="45720" rIns="91440" bIns="45720" rtlCol="0" anchor="t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85" name="Tytuł 1"/>
                                                <wps:cNvSpPr>
                                                  <a:spLocks noGrp="1"/>
                                                </wps:cNvSpPr>
                                                <wps:spPr>
                                                  <a:xfrm>
                                                    <a:off x="0" y="0"/>
                                                    <a:ext cx="1035050" cy="26307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wps:spPr>
                                                <wps:txbx>
                                                  <w:txbxContent>
                                                    <w:p w14:paraId="6CF11AE6" w14:textId="77777777" w:rsidR="00D60308" w:rsidRPr="00912228" w:rsidRDefault="00D60308" w:rsidP="00D60308">
                                                      <w:pPr>
                                                        <w:spacing w:line="213" w:lineRule="auto"/>
                                                        <w:jc w:val="center"/>
                                                        <w:rPr>
                                                          <w:rFonts w:ascii="Calibri" w:hAnsi="Calibri"/>
                                                          <w:sz w:val="12"/>
                                                          <w:szCs w:val="12"/>
                                                        </w:rPr>
                                                      </w:pPr>
                                                      <w:r w:rsidRPr="00912228">
                                                        <w:rPr>
                                                          <w:rFonts w:ascii="Calibri" w:eastAsiaTheme="majorEastAsia" w:hAnsi="Calibri" w:cstheme="majorBidi"/>
                                                          <w:color w:val="17406D" w:themeColor="text2"/>
                                                          <w:kern w:val="24"/>
                                                          <w:position w:val="1"/>
                                                          <w:sz w:val="12"/>
                                                          <w:szCs w:val="12"/>
                                                        </w:rPr>
                                                        <w:t>ZAZNACZ MIEJSCE USZKODZEŃ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vert="horz" wrap="square" lIns="91440" tIns="45720" rIns="91440" bIns="45720" rtlCol="0" anchor="t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86" name="Kształt 12"/>
                                                <wps:cNvSpPr/>
                                                <wps:spPr>
                                                  <a:xfrm rot="10800000" flipH="1" flipV="1">
                                                    <a:off x="504825" y="228600"/>
                                                    <a:ext cx="542671" cy="18092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0 w 8139729"/>
                                                      <a:gd name="connsiteY0" fmla="*/ 1431500 h 1431500"/>
                                                      <a:gd name="connsiteX1" fmla="*/ 7690667 w 8139729"/>
                                                      <a:gd name="connsiteY1" fmla="*/ 178938 h 1431500"/>
                                                      <a:gd name="connsiteX2" fmla="*/ 7670506 w 8139729"/>
                                                      <a:gd name="connsiteY2" fmla="*/ 0 h 1431500"/>
                                                      <a:gd name="connsiteX3" fmla="*/ 8139729 w 8139729"/>
                                                      <a:gd name="connsiteY3" fmla="*/ 224101 h 1431500"/>
                                                      <a:gd name="connsiteX4" fmla="*/ 7737135 w 8139729"/>
                                                      <a:gd name="connsiteY4" fmla="*/ 591353 h 1431500"/>
                                                      <a:gd name="connsiteX5" fmla="*/ 7716974 w 8139729"/>
                                                      <a:gd name="connsiteY5" fmla="*/ 412415 h 1431500"/>
                                                      <a:gd name="connsiteX6" fmla="*/ 0 w 8139729"/>
                                                      <a:gd name="connsiteY6" fmla="*/ 1431500 h 1431500"/>
                                                      <a:gd name="connsiteX0" fmla="*/ 0 w 8312324"/>
                                                      <a:gd name="connsiteY0" fmla="*/ 1431500 h 1431500"/>
                                                      <a:gd name="connsiteX1" fmla="*/ 7690667 w 8312324"/>
                                                      <a:gd name="connsiteY1" fmla="*/ 178938 h 1431500"/>
                                                      <a:gd name="connsiteX2" fmla="*/ 7670506 w 8312324"/>
                                                      <a:gd name="connsiteY2" fmla="*/ 0 h 1431500"/>
                                                      <a:gd name="connsiteX3" fmla="*/ 8312324 w 8312324"/>
                                                      <a:gd name="connsiteY3" fmla="*/ 260388 h 1431500"/>
                                                      <a:gd name="connsiteX4" fmla="*/ 7737135 w 8312324"/>
                                                      <a:gd name="connsiteY4" fmla="*/ 591353 h 1431500"/>
                                                      <a:gd name="connsiteX5" fmla="*/ 7716974 w 8312324"/>
                                                      <a:gd name="connsiteY5" fmla="*/ 412415 h 1431500"/>
                                                      <a:gd name="connsiteX6" fmla="*/ 0 w 8312324"/>
                                                      <a:gd name="connsiteY6" fmla="*/ 1431500 h 1431500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  <a:cxn ang="0">
                                                        <a:pos x="connsiteX4" y="connsiteY4"/>
                                                      </a:cxn>
                                                      <a:cxn ang="0">
                                                        <a:pos x="connsiteX5" y="connsiteY5"/>
                                                      </a:cxn>
                                                      <a:cxn ang="0">
                                                        <a:pos x="connsiteX6" y="connsiteY6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8312324" h="1431500">
                                                        <a:moveTo>
                                                          <a:pt x="0" y="1431500"/>
                                                        </a:moveTo>
                                                        <a:cubicBezTo>
                                                          <a:pt x="904415" y="795278"/>
                                                          <a:pt x="3467970" y="377757"/>
                                                          <a:pt x="7690667" y="178938"/>
                                                        </a:cubicBezTo>
                                                        <a:lnTo>
                                                          <a:pt x="7670506" y="0"/>
                                                        </a:lnTo>
                                                        <a:lnTo>
                                                          <a:pt x="8312324" y="260388"/>
                                                        </a:lnTo>
                                                        <a:lnTo>
                                                          <a:pt x="7737135" y="591353"/>
                                                        </a:lnTo>
                                                        <a:lnTo>
                                                          <a:pt x="7716974" y="412415"/>
                                                        </a:lnTo>
                                                        <a:cubicBezTo>
                                                          <a:pt x="3928946" y="491943"/>
                                                          <a:pt x="1356621" y="831638"/>
                                                          <a:pt x="0" y="1431500"/>
                                                        </a:cubicBez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ln/>
                                                </wps:spPr>
                                                <wps:style>
                                                  <a:lnRef idx="2">
                                                    <a:schemeClr val="accent3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3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</wpg:grpSp>
                                          <wps:wsp>
                                            <wps:cNvPr id="287" name="Kształt 12"/>
                                            <wps:cNvSpPr/>
                                            <wps:spPr>
                                              <a:xfrm rot="10800000" flipH="1" flipV="1">
                                                <a:off x="504825" y="762000"/>
                                                <a:ext cx="542671" cy="180924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onnsiteX0" fmla="*/ 0 w 8139729"/>
                                                  <a:gd name="connsiteY0" fmla="*/ 1431500 h 1431500"/>
                                                  <a:gd name="connsiteX1" fmla="*/ 7690667 w 8139729"/>
                                                  <a:gd name="connsiteY1" fmla="*/ 178938 h 1431500"/>
                                                  <a:gd name="connsiteX2" fmla="*/ 7670506 w 8139729"/>
                                                  <a:gd name="connsiteY2" fmla="*/ 0 h 1431500"/>
                                                  <a:gd name="connsiteX3" fmla="*/ 8139729 w 8139729"/>
                                                  <a:gd name="connsiteY3" fmla="*/ 224101 h 1431500"/>
                                                  <a:gd name="connsiteX4" fmla="*/ 7737135 w 8139729"/>
                                                  <a:gd name="connsiteY4" fmla="*/ 591353 h 1431500"/>
                                                  <a:gd name="connsiteX5" fmla="*/ 7716974 w 8139729"/>
                                                  <a:gd name="connsiteY5" fmla="*/ 412415 h 1431500"/>
                                                  <a:gd name="connsiteX6" fmla="*/ 0 w 8139729"/>
                                                  <a:gd name="connsiteY6" fmla="*/ 1431500 h 1431500"/>
                                                  <a:gd name="connsiteX0" fmla="*/ 0 w 8312324"/>
                                                  <a:gd name="connsiteY0" fmla="*/ 1431500 h 1431500"/>
                                                  <a:gd name="connsiteX1" fmla="*/ 7690667 w 8312324"/>
                                                  <a:gd name="connsiteY1" fmla="*/ 178938 h 1431500"/>
                                                  <a:gd name="connsiteX2" fmla="*/ 7670506 w 8312324"/>
                                                  <a:gd name="connsiteY2" fmla="*/ 0 h 1431500"/>
                                                  <a:gd name="connsiteX3" fmla="*/ 8312324 w 8312324"/>
                                                  <a:gd name="connsiteY3" fmla="*/ 260388 h 1431500"/>
                                                  <a:gd name="connsiteX4" fmla="*/ 7737135 w 8312324"/>
                                                  <a:gd name="connsiteY4" fmla="*/ 591353 h 1431500"/>
                                                  <a:gd name="connsiteX5" fmla="*/ 7716974 w 8312324"/>
                                                  <a:gd name="connsiteY5" fmla="*/ 412415 h 1431500"/>
                                                  <a:gd name="connsiteX6" fmla="*/ 0 w 8312324"/>
                                                  <a:gd name="connsiteY6" fmla="*/ 1431500 h 14315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  <a:cxn ang="0">
                                                    <a:pos x="connsiteX5" y="connsiteY5"/>
                                                  </a:cxn>
                                                  <a:cxn ang="0">
                                                    <a:pos x="connsiteX6" y="connsiteY6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8312324" h="1431500">
                                                    <a:moveTo>
                                                      <a:pt x="0" y="1431500"/>
                                                    </a:moveTo>
                                                    <a:cubicBezTo>
                                                      <a:pt x="904415" y="795278"/>
                                                      <a:pt x="3467970" y="377757"/>
                                                      <a:pt x="7690667" y="178938"/>
                                                    </a:cubicBezTo>
                                                    <a:lnTo>
                                                      <a:pt x="7670506" y="0"/>
                                                    </a:lnTo>
                                                    <a:lnTo>
                                                      <a:pt x="8312324" y="260388"/>
                                                    </a:lnTo>
                                                    <a:lnTo>
                                                      <a:pt x="7737135" y="591353"/>
                                                    </a:lnTo>
                                                    <a:lnTo>
                                                      <a:pt x="7716974" y="412415"/>
                                                    </a:lnTo>
                                                    <a:cubicBezTo>
                                                      <a:pt x="3928946" y="491943"/>
                                                      <a:pt x="1356621" y="831638"/>
                                                      <a:pt x="0" y="143150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ln/>
                                            </wps:spPr>
                                            <wps:style>
                                              <a:lnRef idx="2">
                                                <a:schemeClr val="accent3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accent3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483" name="Kształt 12"/>
                                            <wps:cNvSpPr/>
                                            <wps:spPr>
                                              <a:xfrm rot="10800000" flipH="1" flipV="1">
                                                <a:off x="514350" y="0"/>
                                                <a:ext cx="542671" cy="180924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onnsiteX0" fmla="*/ 0 w 8139729"/>
                                                  <a:gd name="connsiteY0" fmla="*/ 1431500 h 1431500"/>
                                                  <a:gd name="connsiteX1" fmla="*/ 7690667 w 8139729"/>
                                                  <a:gd name="connsiteY1" fmla="*/ 178938 h 1431500"/>
                                                  <a:gd name="connsiteX2" fmla="*/ 7670506 w 8139729"/>
                                                  <a:gd name="connsiteY2" fmla="*/ 0 h 1431500"/>
                                                  <a:gd name="connsiteX3" fmla="*/ 8139729 w 8139729"/>
                                                  <a:gd name="connsiteY3" fmla="*/ 224101 h 1431500"/>
                                                  <a:gd name="connsiteX4" fmla="*/ 7737135 w 8139729"/>
                                                  <a:gd name="connsiteY4" fmla="*/ 591353 h 1431500"/>
                                                  <a:gd name="connsiteX5" fmla="*/ 7716974 w 8139729"/>
                                                  <a:gd name="connsiteY5" fmla="*/ 412415 h 1431500"/>
                                                  <a:gd name="connsiteX6" fmla="*/ 0 w 8139729"/>
                                                  <a:gd name="connsiteY6" fmla="*/ 1431500 h 1431500"/>
                                                  <a:gd name="connsiteX0" fmla="*/ 0 w 8312324"/>
                                                  <a:gd name="connsiteY0" fmla="*/ 1431500 h 1431500"/>
                                                  <a:gd name="connsiteX1" fmla="*/ 7690667 w 8312324"/>
                                                  <a:gd name="connsiteY1" fmla="*/ 178938 h 1431500"/>
                                                  <a:gd name="connsiteX2" fmla="*/ 7670506 w 8312324"/>
                                                  <a:gd name="connsiteY2" fmla="*/ 0 h 1431500"/>
                                                  <a:gd name="connsiteX3" fmla="*/ 8312324 w 8312324"/>
                                                  <a:gd name="connsiteY3" fmla="*/ 260388 h 1431500"/>
                                                  <a:gd name="connsiteX4" fmla="*/ 7737135 w 8312324"/>
                                                  <a:gd name="connsiteY4" fmla="*/ 591353 h 1431500"/>
                                                  <a:gd name="connsiteX5" fmla="*/ 7716974 w 8312324"/>
                                                  <a:gd name="connsiteY5" fmla="*/ 412415 h 1431500"/>
                                                  <a:gd name="connsiteX6" fmla="*/ 0 w 8312324"/>
                                                  <a:gd name="connsiteY6" fmla="*/ 1431500 h 14315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  <a:cxn ang="0">
                                                    <a:pos x="connsiteX5" y="connsiteY5"/>
                                                  </a:cxn>
                                                  <a:cxn ang="0">
                                                    <a:pos x="connsiteX6" y="connsiteY6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8312324" h="1431500">
                                                    <a:moveTo>
                                                      <a:pt x="0" y="1431500"/>
                                                    </a:moveTo>
                                                    <a:cubicBezTo>
                                                      <a:pt x="904415" y="795278"/>
                                                      <a:pt x="3467970" y="377757"/>
                                                      <a:pt x="7690667" y="178938"/>
                                                    </a:cubicBezTo>
                                                    <a:lnTo>
                                                      <a:pt x="7670506" y="0"/>
                                                    </a:lnTo>
                                                    <a:lnTo>
                                                      <a:pt x="8312324" y="260388"/>
                                                    </a:lnTo>
                                                    <a:lnTo>
                                                      <a:pt x="7737135" y="591353"/>
                                                    </a:lnTo>
                                                    <a:lnTo>
                                                      <a:pt x="7716974" y="412415"/>
                                                    </a:lnTo>
                                                    <a:cubicBezTo>
                                                      <a:pt x="3928946" y="491943"/>
                                                      <a:pt x="1356621" y="831638"/>
                                                      <a:pt x="0" y="143150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ln/>
                                            </wps:spPr>
                                            <wps:style>
                                              <a:lnRef idx="2">
                                                <a:schemeClr val="accent3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accent3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  <wpg:grpSp>
                                    <wpg:cNvPr id="484" name="Grupa 484"/>
                                    <wpg:cNvGrpSpPr/>
                                    <wpg:grpSpPr>
                                      <a:xfrm>
                                        <a:off x="95250" y="0"/>
                                        <a:ext cx="1246909" cy="561874"/>
                                        <a:chOff x="0" y="0"/>
                                        <a:chExt cx="1246909" cy="561874"/>
                                      </a:xfrm>
                                    </wpg:grpSpPr>
                                    <wps:wsp>
                                      <wps:cNvPr id="485" name="Tytuł 1"/>
                                      <wps:cNvSpPr>
                                        <a:spLocks noGrp="1"/>
                                      </wps:cNvSpPr>
                                      <wps:spPr>
                                        <a:xfrm>
                                          <a:off x="0" y="200025"/>
                                          <a:ext cx="1246909" cy="361849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txbx>
                                        <w:txbxContent>
                                          <w:p w14:paraId="78A1EBED" w14:textId="77777777" w:rsidR="00D60308" w:rsidRPr="00912228" w:rsidRDefault="00D60308" w:rsidP="00D60308">
                                            <w:pPr>
                                              <w:spacing w:after="0" w:line="213" w:lineRule="auto"/>
                                              <w:rPr>
                                                <w:rFonts w:ascii="Calibri" w:eastAsiaTheme="majorEastAsia" w:hAnsi="Calibri" w:cstheme="majorBidi"/>
                                                <w:color w:val="17406D" w:themeColor="text2"/>
                                                <w:kern w:val="24"/>
                                                <w:position w:val="1"/>
                                                <w:sz w:val="12"/>
                                                <w:szCs w:val="12"/>
                                              </w:rPr>
                                            </w:pPr>
                                            <w:r w:rsidRPr="00912228">
                                              <w:rPr>
                                                <w:rFonts w:ascii="Calibri" w:eastAsiaTheme="majorEastAsia" w:hAnsi="Calibri" w:cstheme="majorBidi"/>
                                                <w:color w:val="17406D" w:themeColor="text2"/>
                                                <w:kern w:val="24"/>
                                                <w:position w:val="1"/>
                                                <w:sz w:val="12"/>
                                                <w:szCs w:val="12"/>
                                              </w:rPr>
                                              <w:t xml:space="preserve">NUMERY CIĄGNIKA </w:t>
                                            </w:r>
                                          </w:p>
                                          <w:p w14:paraId="76E4E565" w14:textId="77777777" w:rsidR="00D60308" w:rsidRPr="00912228" w:rsidRDefault="00D60308" w:rsidP="00D60308">
                                            <w:pPr>
                                              <w:spacing w:after="0" w:line="213" w:lineRule="auto"/>
                                              <w:rPr>
                                                <w:rFonts w:ascii="Calibri" w:hAnsi="Calibri"/>
                                                <w:sz w:val="12"/>
                                                <w:szCs w:val="12"/>
                                              </w:rPr>
                                            </w:pPr>
                                            <w:r w:rsidRPr="00912228">
                                              <w:rPr>
                                                <w:rFonts w:ascii="Calibri" w:eastAsiaTheme="majorEastAsia" w:hAnsi="Calibri" w:cstheme="majorBidi"/>
                                                <w:color w:val="17406D" w:themeColor="text2"/>
                                                <w:kern w:val="24"/>
                                                <w:position w:val="1"/>
                                                <w:sz w:val="12"/>
                                                <w:szCs w:val="12"/>
                                              </w:rPr>
                                              <w:t>/ NACZEPY</w:t>
                                            </w:r>
                                          </w:p>
                                        </w:txbxContent>
                                      </wps:txbx>
                                      <wps:bodyPr vert="horz" wrap="square" lIns="91440" tIns="45720" rIns="91440" bIns="45720" rtlCol="0" anchor="t">
                                        <a:noAutofit/>
                                      </wps:bodyPr>
                                    </wps:wsp>
                                    <wps:wsp>
                                      <wps:cNvPr id="486" name="Kształt 12"/>
                                      <wps:cNvSpPr/>
                                      <wps:spPr>
                                        <a:xfrm rot="10800000" flipH="1" flipV="1">
                                          <a:off x="504825" y="0"/>
                                          <a:ext cx="542671" cy="180924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8139729"/>
                                            <a:gd name="connsiteY0" fmla="*/ 1431500 h 1431500"/>
                                            <a:gd name="connsiteX1" fmla="*/ 7690667 w 8139729"/>
                                            <a:gd name="connsiteY1" fmla="*/ 178938 h 1431500"/>
                                            <a:gd name="connsiteX2" fmla="*/ 7670506 w 8139729"/>
                                            <a:gd name="connsiteY2" fmla="*/ 0 h 1431500"/>
                                            <a:gd name="connsiteX3" fmla="*/ 8139729 w 8139729"/>
                                            <a:gd name="connsiteY3" fmla="*/ 224101 h 1431500"/>
                                            <a:gd name="connsiteX4" fmla="*/ 7737135 w 8139729"/>
                                            <a:gd name="connsiteY4" fmla="*/ 591353 h 1431500"/>
                                            <a:gd name="connsiteX5" fmla="*/ 7716974 w 8139729"/>
                                            <a:gd name="connsiteY5" fmla="*/ 412415 h 1431500"/>
                                            <a:gd name="connsiteX6" fmla="*/ 0 w 8139729"/>
                                            <a:gd name="connsiteY6" fmla="*/ 1431500 h 1431500"/>
                                            <a:gd name="connsiteX0" fmla="*/ 0 w 8312324"/>
                                            <a:gd name="connsiteY0" fmla="*/ 1431500 h 1431500"/>
                                            <a:gd name="connsiteX1" fmla="*/ 7690667 w 8312324"/>
                                            <a:gd name="connsiteY1" fmla="*/ 178938 h 1431500"/>
                                            <a:gd name="connsiteX2" fmla="*/ 7670506 w 8312324"/>
                                            <a:gd name="connsiteY2" fmla="*/ 0 h 1431500"/>
                                            <a:gd name="connsiteX3" fmla="*/ 8312324 w 8312324"/>
                                            <a:gd name="connsiteY3" fmla="*/ 260388 h 1431500"/>
                                            <a:gd name="connsiteX4" fmla="*/ 7737135 w 8312324"/>
                                            <a:gd name="connsiteY4" fmla="*/ 591353 h 1431500"/>
                                            <a:gd name="connsiteX5" fmla="*/ 7716974 w 8312324"/>
                                            <a:gd name="connsiteY5" fmla="*/ 412415 h 1431500"/>
                                            <a:gd name="connsiteX6" fmla="*/ 0 w 8312324"/>
                                            <a:gd name="connsiteY6" fmla="*/ 1431500 h 14315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8312324" h="1431500">
                                              <a:moveTo>
                                                <a:pt x="0" y="1431500"/>
                                              </a:moveTo>
                                              <a:cubicBezTo>
                                                <a:pt x="904415" y="795278"/>
                                                <a:pt x="3467970" y="377757"/>
                                                <a:pt x="7690667" y="178938"/>
                                              </a:cubicBezTo>
                                              <a:lnTo>
                                                <a:pt x="7670506" y="0"/>
                                              </a:lnTo>
                                              <a:lnTo>
                                                <a:pt x="8312324" y="260388"/>
                                              </a:lnTo>
                                              <a:lnTo>
                                                <a:pt x="7737135" y="591353"/>
                                              </a:lnTo>
                                              <a:lnTo>
                                                <a:pt x="7716974" y="412415"/>
                                              </a:lnTo>
                                              <a:cubicBezTo>
                                                <a:pt x="3928946" y="491943"/>
                                                <a:pt x="1356621" y="831638"/>
                                                <a:pt x="0" y="143150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:ln/>
                                      </wps:spPr>
                                      <wps:style>
                                        <a:lnRef idx="2">
                                          <a:schemeClr val="accent3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3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487" name="Grupa 487"/>
                                  <wpg:cNvGrpSpPr/>
                                  <wpg:grpSpPr>
                                    <a:xfrm>
                                      <a:off x="19050" y="0"/>
                                      <a:ext cx="1123696" cy="542924"/>
                                      <a:chOff x="0" y="0"/>
                                      <a:chExt cx="1123696" cy="542924"/>
                                    </a:xfrm>
                                  </wpg:grpSpPr>
                                  <wps:wsp>
                                    <wps:cNvPr id="488" name="Tytuł 1"/>
                                    <wps:cNvSpPr>
                                      <a:spLocks noGrp="1"/>
                                    </wps:cNvSpPr>
                                    <wps:spPr>
                                      <a:xfrm>
                                        <a:off x="0" y="285749"/>
                                        <a:ext cx="1033339" cy="257175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txbx>
                                      <w:txbxContent>
                                        <w:p w14:paraId="46414F19" w14:textId="77777777" w:rsidR="00D60308" w:rsidRPr="00912228" w:rsidRDefault="00D60308" w:rsidP="00D60308">
                                          <w:pPr>
                                            <w:spacing w:line="213" w:lineRule="auto"/>
                                            <w:jc w:val="center"/>
                                            <w:rPr>
                                              <w:rFonts w:ascii="Calibri" w:eastAsiaTheme="majorEastAsia" w:hAnsi="Calibri" w:cstheme="majorBidi"/>
                                              <w:color w:val="17406D" w:themeColor="text2"/>
                                              <w:kern w:val="24"/>
                                              <w:position w:val="1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912228">
                                            <w:rPr>
                                              <w:rFonts w:ascii="Calibri" w:eastAsiaTheme="majorEastAsia" w:hAnsi="Calibri" w:cstheme="majorBidi"/>
                                              <w:color w:val="17406D" w:themeColor="text2"/>
                                              <w:kern w:val="24"/>
                                              <w:position w:val="1"/>
                                              <w:sz w:val="12"/>
                                              <w:szCs w:val="12"/>
                                            </w:rPr>
                                            <w:t>DANE UBEZPIECZONEGO</w:t>
                                          </w:r>
                                        </w:p>
                                        <w:p w14:paraId="52845237" w14:textId="77777777" w:rsidR="00D60308" w:rsidRPr="005C7F2E" w:rsidRDefault="00D60308" w:rsidP="00D60308">
                                          <w:pPr>
                                            <w:spacing w:line="213" w:lineRule="auto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vert="horz" wrap="square" lIns="91440" tIns="45720" rIns="91440" bIns="45720" rtlCol="0" anchor="t">
                                      <a:noAutofit/>
                                    </wps:bodyPr>
                                  </wps:wsp>
                                  <wps:wsp>
                                    <wps:cNvPr id="489" name="Kształt 12"/>
                                    <wps:cNvSpPr/>
                                    <wps:spPr>
                                      <a:xfrm rot="10800000" flipH="1" flipV="1">
                                        <a:off x="581025" y="0"/>
                                        <a:ext cx="542671" cy="180924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8139729"/>
                                          <a:gd name="connsiteY0" fmla="*/ 1431500 h 1431500"/>
                                          <a:gd name="connsiteX1" fmla="*/ 7690667 w 8139729"/>
                                          <a:gd name="connsiteY1" fmla="*/ 178938 h 1431500"/>
                                          <a:gd name="connsiteX2" fmla="*/ 7670506 w 8139729"/>
                                          <a:gd name="connsiteY2" fmla="*/ 0 h 1431500"/>
                                          <a:gd name="connsiteX3" fmla="*/ 8139729 w 8139729"/>
                                          <a:gd name="connsiteY3" fmla="*/ 224101 h 1431500"/>
                                          <a:gd name="connsiteX4" fmla="*/ 7737135 w 8139729"/>
                                          <a:gd name="connsiteY4" fmla="*/ 591353 h 1431500"/>
                                          <a:gd name="connsiteX5" fmla="*/ 7716974 w 8139729"/>
                                          <a:gd name="connsiteY5" fmla="*/ 412415 h 1431500"/>
                                          <a:gd name="connsiteX6" fmla="*/ 0 w 8139729"/>
                                          <a:gd name="connsiteY6" fmla="*/ 1431500 h 1431500"/>
                                          <a:gd name="connsiteX0" fmla="*/ 0 w 8312324"/>
                                          <a:gd name="connsiteY0" fmla="*/ 1431500 h 1431500"/>
                                          <a:gd name="connsiteX1" fmla="*/ 7690667 w 8312324"/>
                                          <a:gd name="connsiteY1" fmla="*/ 178938 h 1431500"/>
                                          <a:gd name="connsiteX2" fmla="*/ 7670506 w 8312324"/>
                                          <a:gd name="connsiteY2" fmla="*/ 0 h 1431500"/>
                                          <a:gd name="connsiteX3" fmla="*/ 8312324 w 8312324"/>
                                          <a:gd name="connsiteY3" fmla="*/ 260388 h 1431500"/>
                                          <a:gd name="connsiteX4" fmla="*/ 7737135 w 8312324"/>
                                          <a:gd name="connsiteY4" fmla="*/ 591353 h 1431500"/>
                                          <a:gd name="connsiteX5" fmla="*/ 7716974 w 8312324"/>
                                          <a:gd name="connsiteY5" fmla="*/ 412415 h 1431500"/>
                                          <a:gd name="connsiteX6" fmla="*/ 0 w 8312324"/>
                                          <a:gd name="connsiteY6" fmla="*/ 1431500 h 143150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312324" h="1431500">
                                            <a:moveTo>
                                              <a:pt x="0" y="1431500"/>
                                            </a:moveTo>
                                            <a:cubicBezTo>
                                              <a:pt x="904415" y="795278"/>
                                              <a:pt x="3467970" y="377757"/>
                                              <a:pt x="7690667" y="178938"/>
                                            </a:cubicBezTo>
                                            <a:lnTo>
                                              <a:pt x="7670506" y="0"/>
                                            </a:lnTo>
                                            <a:lnTo>
                                              <a:pt x="8312324" y="260388"/>
                                            </a:lnTo>
                                            <a:lnTo>
                                              <a:pt x="7737135" y="591353"/>
                                            </a:lnTo>
                                            <a:lnTo>
                                              <a:pt x="7716974" y="412415"/>
                                            </a:lnTo>
                                            <a:cubicBezTo>
                                              <a:pt x="3928946" y="491943"/>
                                              <a:pt x="1356621" y="831638"/>
                                              <a:pt x="0" y="143150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/>
                                    </wps:spPr>
                                    <wps:style>
                                      <a:lnRef idx="2">
                                        <a:schemeClr val="accent3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3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490" name="Grupa 490"/>
                                <wpg:cNvGrpSpPr/>
                                <wpg:grpSpPr>
                                  <a:xfrm>
                                    <a:off x="0" y="0"/>
                                    <a:ext cx="1180846" cy="504825"/>
                                    <a:chOff x="0" y="0"/>
                                    <a:chExt cx="1180846" cy="504825"/>
                                  </a:xfrm>
                                </wpg:grpSpPr>
                                <wps:wsp>
                                  <wps:cNvPr id="491" name="Tytuł 1"/>
                                  <wps:cNvSpPr>
                                    <a:spLocks noGrp="1"/>
                                  </wps:cNvSpPr>
                                  <wps:spPr>
                                    <a:xfrm>
                                      <a:off x="0" y="238125"/>
                                      <a:ext cx="1103192" cy="2667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txbx>
                                    <w:txbxContent>
                                      <w:p w14:paraId="3952E38B" w14:textId="77777777" w:rsidR="00D60308" w:rsidRPr="00912228" w:rsidRDefault="00D60308" w:rsidP="00D60308">
                                        <w:pPr>
                                          <w:spacing w:line="213" w:lineRule="auto"/>
                                          <w:jc w:val="center"/>
                                          <w:rPr>
                                            <w:rFonts w:ascii="Calibri" w:hAnsi="Calibri"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912228">
                                          <w:rPr>
                                            <w:rFonts w:ascii="Calibri" w:eastAsiaTheme="majorEastAsia" w:hAnsi="Calibri" w:cstheme="majorBidi"/>
                                            <w:color w:val="17406D" w:themeColor="text2"/>
                                            <w:kern w:val="24"/>
                                            <w:position w:val="1"/>
                                            <w:sz w:val="12"/>
                                            <w:szCs w:val="12"/>
                                          </w:rPr>
                                          <w:t>DATA, GODZINA, MIEJSCE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rtlCol="0" anchor="t">
                                    <a:noAutofit/>
                                  </wps:bodyPr>
                                </wps:wsp>
                                <wps:wsp>
                                  <wps:cNvPr id="492" name="Kształt 12"/>
                                  <wps:cNvSpPr/>
                                  <wps:spPr>
                                    <a:xfrm rot="10800000" flipH="1" flipV="1">
                                      <a:off x="638175" y="0"/>
                                      <a:ext cx="542671" cy="180924"/>
                                    </a:xfrm>
                                    <a:custGeom>
                                      <a:avLst/>
                                      <a:gdLst>
                                        <a:gd name="connsiteX0" fmla="*/ 0 w 8139729"/>
                                        <a:gd name="connsiteY0" fmla="*/ 1431500 h 1431500"/>
                                        <a:gd name="connsiteX1" fmla="*/ 7690667 w 8139729"/>
                                        <a:gd name="connsiteY1" fmla="*/ 178938 h 1431500"/>
                                        <a:gd name="connsiteX2" fmla="*/ 7670506 w 8139729"/>
                                        <a:gd name="connsiteY2" fmla="*/ 0 h 1431500"/>
                                        <a:gd name="connsiteX3" fmla="*/ 8139729 w 8139729"/>
                                        <a:gd name="connsiteY3" fmla="*/ 224101 h 1431500"/>
                                        <a:gd name="connsiteX4" fmla="*/ 7737135 w 8139729"/>
                                        <a:gd name="connsiteY4" fmla="*/ 591353 h 1431500"/>
                                        <a:gd name="connsiteX5" fmla="*/ 7716974 w 8139729"/>
                                        <a:gd name="connsiteY5" fmla="*/ 412415 h 1431500"/>
                                        <a:gd name="connsiteX6" fmla="*/ 0 w 8139729"/>
                                        <a:gd name="connsiteY6" fmla="*/ 1431500 h 1431500"/>
                                        <a:gd name="connsiteX0" fmla="*/ 0 w 8312324"/>
                                        <a:gd name="connsiteY0" fmla="*/ 1431500 h 1431500"/>
                                        <a:gd name="connsiteX1" fmla="*/ 7690667 w 8312324"/>
                                        <a:gd name="connsiteY1" fmla="*/ 178938 h 1431500"/>
                                        <a:gd name="connsiteX2" fmla="*/ 7670506 w 8312324"/>
                                        <a:gd name="connsiteY2" fmla="*/ 0 h 1431500"/>
                                        <a:gd name="connsiteX3" fmla="*/ 8312324 w 8312324"/>
                                        <a:gd name="connsiteY3" fmla="*/ 260388 h 1431500"/>
                                        <a:gd name="connsiteX4" fmla="*/ 7737135 w 8312324"/>
                                        <a:gd name="connsiteY4" fmla="*/ 591353 h 1431500"/>
                                        <a:gd name="connsiteX5" fmla="*/ 7716974 w 8312324"/>
                                        <a:gd name="connsiteY5" fmla="*/ 412415 h 1431500"/>
                                        <a:gd name="connsiteX6" fmla="*/ 0 w 8312324"/>
                                        <a:gd name="connsiteY6" fmla="*/ 1431500 h 14315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</a:cxnLst>
                                      <a:rect l="l" t="t" r="r" b="b"/>
                                      <a:pathLst>
                                        <a:path w="8312324" h="1431500">
                                          <a:moveTo>
                                            <a:pt x="0" y="1431500"/>
                                          </a:moveTo>
                                          <a:cubicBezTo>
                                            <a:pt x="904415" y="795278"/>
                                            <a:pt x="3467970" y="377757"/>
                                            <a:pt x="7690667" y="178938"/>
                                          </a:cubicBezTo>
                                          <a:lnTo>
                                            <a:pt x="7670506" y="0"/>
                                          </a:lnTo>
                                          <a:lnTo>
                                            <a:pt x="8312324" y="260388"/>
                                          </a:lnTo>
                                          <a:lnTo>
                                            <a:pt x="7737135" y="591353"/>
                                          </a:lnTo>
                                          <a:lnTo>
                                            <a:pt x="7716974" y="412415"/>
                                          </a:lnTo>
                                          <a:cubicBezTo>
                                            <a:pt x="3928946" y="491943"/>
                                            <a:pt x="1356621" y="831638"/>
                                            <a:pt x="0" y="143150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/>
                                  </wps:spPr>
                                  <wps:style>
                                    <a:lnRef idx="2">
                                      <a:schemeClr val="accent3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493" name="Grupa 493"/>
                              <wpg:cNvGrpSpPr/>
                              <wpg:grpSpPr>
                                <a:xfrm>
                                  <a:off x="638173" y="128107"/>
                                  <a:ext cx="1354238" cy="1082838"/>
                                  <a:chOff x="9523" y="128107"/>
                                  <a:chExt cx="1354238" cy="1082838"/>
                                </a:xfrm>
                              </wpg:grpSpPr>
                              <wps:wsp>
                                <wps:cNvPr id="494" name="Tytuł 1"/>
                                <wps:cNvSpPr>
                                  <a:spLocks noGrp="1"/>
                                </wps:cNvSpPr>
                                <wps:spPr>
                                  <a:xfrm>
                                    <a:off x="9523" y="128107"/>
                                    <a:ext cx="1354238" cy="37592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14:paraId="3BF023FD" w14:textId="77777777" w:rsidR="00D60308" w:rsidRPr="00912228" w:rsidRDefault="00D60308" w:rsidP="00D60308">
                                      <w:pPr>
                                        <w:spacing w:after="0"/>
                                        <w:rPr>
                                          <w:rFonts w:ascii="Calibri" w:eastAsiaTheme="majorEastAsia" w:hAnsi="Calibri" w:cstheme="majorBidi"/>
                                          <w:color w:val="17406D" w:themeColor="text2"/>
                                          <w:kern w:val="24"/>
                                          <w:position w:val="1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912228">
                                        <w:rPr>
                                          <w:rFonts w:ascii="Calibri" w:eastAsiaTheme="majorEastAsia" w:hAnsi="Calibri" w:cstheme="majorBidi"/>
                                          <w:color w:val="17406D" w:themeColor="text2"/>
                                          <w:kern w:val="24"/>
                                          <w:position w:val="1"/>
                                          <w:sz w:val="12"/>
                                          <w:szCs w:val="12"/>
                                        </w:rPr>
                                        <w:t>POJAZD A:</w:t>
                                      </w:r>
                                    </w:p>
                                    <w:p w14:paraId="06A1683F" w14:textId="77777777" w:rsidR="00D60308" w:rsidRPr="00912228" w:rsidRDefault="00D60308" w:rsidP="00D60308">
                                      <w:pPr>
                                        <w:spacing w:after="0"/>
                                        <w:rPr>
                                          <w:rFonts w:ascii="Calibri" w:hAnsi="Calibri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912228">
                                        <w:rPr>
                                          <w:rFonts w:ascii="Calibri" w:eastAsiaTheme="majorEastAsia" w:hAnsi="Calibri" w:cstheme="majorBidi"/>
                                          <w:color w:val="17406D" w:themeColor="text2"/>
                                          <w:kern w:val="24"/>
                                          <w:position w:val="1"/>
                                          <w:sz w:val="12"/>
                                          <w:szCs w:val="12"/>
                                        </w:rPr>
                                        <w:t>WYPEŁNIA PIERWSZY UCZESTNIK</w:t>
                                      </w:r>
                                    </w:p>
                                  </w:txbxContent>
                                </wps:txbx>
                                <wps:bodyPr vert="horz" wrap="square" lIns="91440" tIns="45720" rIns="91440" bIns="45720" rtlCol="0" anchor="t">
                                  <a:noAutofit/>
                                </wps:bodyPr>
                              </wps:wsp>
                              <wps:wsp>
                                <wps:cNvPr id="495" name="Kształt 12"/>
                                <wps:cNvSpPr/>
                                <wps:spPr>
                                  <a:xfrm rot="16200000" flipH="1" flipV="1">
                                    <a:off x="402652" y="701358"/>
                                    <a:ext cx="706755" cy="312420"/>
                                  </a:xfrm>
                                  <a:custGeom>
                                    <a:avLst/>
                                    <a:gdLst>
                                      <a:gd name="connsiteX0" fmla="*/ 0 w 8139729"/>
                                      <a:gd name="connsiteY0" fmla="*/ 1431500 h 1431500"/>
                                      <a:gd name="connsiteX1" fmla="*/ 7690667 w 8139729"/>
                                      <a:gd name="connsiteY1" fmla="*/ 178938 h 1431500"/>
                                      <a:gd name="connsiteX2" fmla="*/ 7670506 w 8139729"/>
                                      <a:gd name="connsiteY2" fmla="*/ 0 h 1431500"/>
                                      <a:gd name="connsiteX3" fmla="*/ 8139729 w 8139729"/>
                                      <a:gd name="connsiteY3" fmla="*/ 224101 h 1431500"/>
                                      <a:gd name="connsiteX4" fmla="*/ 7737135 w 8139729"/>
                                      <a:gd name="connsiteY4" fmla="*/ 591353 h 1431500"/>
                                      <a:gd name="connsiteX5" fmla="*/ 7716974 w 8139729"/>
                                      <a:gd name="connsiteY5" fmla="*/ 412415 h 1431500"/>
                                      <a:gd name="connsiteX6" fmla="*/ 0 w 8139729"/>
                                      <a:gd name="connsiteY6" fmla="*/ 1431500 h 1431500"/>
                                      <a:gd name="connsiteX0" fmla="*/ 0 w 8312324"/>
                                      <a:gd name="connsiteY0" fmla="*/ 1431500 h 1431500"/>
                                      <a:gd name="connsiteX1" fmla="*/ 7690667 w 8312324"/>
                                      <a:gd name="connsiteY1" fmla="*/ 178938 h 1431500"/>
                                      <a:gd name="connsiteX2" fmla="*/ 7670506 w 8312324"/>
                                      <a:gd name="connsiteY2" fmla="*/ 0 h 1431500"/>
                                      <a:gd name="connsiteX3" fmla="*/ 8312324 w 8312324"/>
                                      <a:gd name="connsiteY3" fmla="*/ 260388 h 1431500"/>
                                      <a:gd name="connsiteX4" fmla="*/ 7737135 w 8312324"/>
                                      <a:gd name="connsiteY4" fmla="*/ 591353 h 1431500"/>
                                      <a:gd name="connsiteX5" fmla="*/ 7716974 w 8312324"/>
                                      <a:gd name="connsiteY5" fmla="*/ 412415 h 1431500"/>
                                      <a:gd name="connsiteX6" fmla="*/ 0 w 8312324"/>
                                      <a:gd name="connsiteY6" fmla="*/ 1431500 h 14315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</a:cxnLst>
                                    <a:rect l="l" t="t" r="r" b="b"/>
                                    <a:pathLst>
                                      <a:path w="8312324" h="1431500">
                                        <a:moveTo>
                                          <a:pt x="0" y="1431500"/>
                                        </a:moveTo>
                                        <a:cubicBezTo>
                                          <a:pt x="904415" y="795278"/>
                                          <a:pt x="3467970" y="377757"/>
                                          <a:pt x="7690667" y="178938"/>
                                        </a:cubicBezTo>
                                        <a:lnTo>
                                          <a:pt x="7670506" y="0"/>
                                        </a:lnTo>
                                        <a:lnTo>
                                          <a:pt x="8312324" y="260388"/>
                                        </a:lnTo>
                                        <a:lnTo>
                                          <a:pt x="7737135" y="591353"/>
                                        </a:lnTo>
                                        <a:lnTo>
                                          <a:pt x="7716974" y="412415"/>
                                        </a:lnTo>
                                        <a:cubicBezTo>
                                          <a:pt x="3928946" y="491943"/>
                                          <a:pt x="1356621" y="831638"/>
                                          <a:pt x="0" y="143150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ln/>
                                </wps:spPr>
                                <wps:style>
                                  <a:lnRef idx="2">
                                    <a:schemeClr val="accent3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3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496" name="Grupa 496"/>
                            <wpg:cNvGrpSpPr/>
                            <wpg:grpSpPr>
                              <a:xfrm>
                                <a:off x="2215041" y="166747"/>
                                <a:ext cx="1221129" cy="1053723"/>
                                <a:chOff x="-4284" y="166747"/>
                                <a:chExt cx="1221129" cy="1053723"/>
                              </a:xfrm>
                            </wpg:grpSpPr>
                            <wps:wsp>
                              <wps:cNvPr id="497" name="Tytuł 1"/>
                              <wps:cNvSpPr>
                                <a:spLocks noGrp="1"/>
                              </wps:cNvSpPr>
                              <wps:spPr>
                                <a:xfrm>
                                  <a:off x="-4284" y="166747"/>
                                  <a:ext cx="1221129" cy="376178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928E95D" w14:textId="77777777" w:rsidR="00D60308" w:rsidRPr="00912228" w:rsidRDefault="00D60308" w:rsidP="00D60308">
                                    <w:pPr>
                                      <w:spacing w:after="0" w:line="213" w:lineRule="auto"/>
                                      <w:rPr>
                                        <w:rFonts w:ascii="Calibri" w:eastAsiaTheme="majorEastAsia" w:hAnsi="Calibri" w:cstheme="majorBidi"/>
                                        <w:color w:val="17406D" w:themeColor="text2"/>
                                        <w:kern w:val="24"/>
                                        <w:position w:val="1"/>
                                        <w:sz w:val="12"/>
                                        <w:szCs w:val="12"/>
                                      </w:rPr>
                                    </w:pPr>
                                    <w:r w:rsidRPr="00912228">
                                      <w:rPr>
                                        <w:rFonts w:ascii="Calibri" w:eastAsiaTheme="majorEastAsia" w:hAnsi="Calibri" w:cstheme="majorBidi"/>
                                        <w:color w:val="17406D" w:themeColor="text2"/>
                                        <w:kern w:val="24"/>
                                        <w:position w:val="1"/>
                                        <w:sz w:val="12"/>
                                        <w:szCs w:val="12"/>
                                      </w:rPr>
                                      <w:t>POJAZD B:</w:t>
                                    </w:r>
                                  </w:p>
                                  <w:p w14:paraId="318D82A2" w14:textId="77777777" w:rsidR="00D60308" w:rsidRPr="00912228" w:rsidRDefault="00D60308" w:rsidP="00D60308">
                                    <w:pPr>
                                      <w:spacing w:after="0" w:line="213" w:lineRule="auto"/>
                                      <w:rPr>
                                        <w:rFonts w:ascii="Calibri" w:hAnsi="Calibri"/>
                                        <w:sz w:val="12"/>
                                        <w:szCs w:val="12"/>
                                      </w:rPr>
                                    </w:pPr>
                                    <w:r w:rsidRPr="00912228">
                                      <w:rPr>
                                        <w:rFonts w:ascii="Calibri" w:eastAsiaTheme="majorEastAsia" w:hAnsi="Calibri" w:cstheme="majorBidi"/>
                                        <w:color w:val="17406D" w:themeColor="text2"/>
                                        <w:kern w:val="24"/>
                                        <w:position w:val="1"/>
                                        <w:sz w:val="12"/>
                                        <w:szCs w:val="12"/>
                                      </w:rPr>
                                      <w:t>WYPEŁNIA DRUGI UCZESTNIK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rtlCol="0" anchor="t">
                                <a:noAutofit/>
                              </wps:bodyPr>
                            </wps:wsp>
                            <wps:wsp>
                              <wps:cNvPr id="498" name="Kształt 12"/>
                              <wps:cNvSpPr/>
                              <wps:spPr>
                                <a:xfrm rot="16200000" flipH="1" flipV="1">
                                  <a:off x="522288" y="710536"/>
                                  <a:ext cx="706918" cy="312950"/>
                                </a:xfrm>
                                <a:custGeom>
                                  <a:avLst/>
                                  <a:gdLst>
                                    <a:gd name="connsiteX0" fmla="*/ 0 w 8139729"/>
                                    <a:gd name="connsiteY0" fmla="*/ 1431500 h 1431500"/>
                                    <a:gd name="connsiteX1" fmla="*/ 7690667 w 8139729"/>
                                    <a:gd name="connsiteY1" fmla="*/ 178938 h 1431500"/>
                                    <a:gd name="connsiteX2" fmla="*/ 7670506 w 8139729"/>
                                    <a:gd name="connsiteY2" fmla="*/ 0 h 1431500"/>
                                    <a:gd name="connsiteX3" fmla="*/ 8139729 w 8139729"/>
                                    <a:gd name="connsiteY3" fmla="*/ 224101 h 1431500"/>
                                    <a:gd name="connsiteX4" fmla="*/ 7737135 w 8139729"/>
                                    <a:gd name="connsiteY4" fmla="*/ 591353 h 1431500"/>
                                    <a:gd name="connsiteX5" fmla="*/ 7716974 w 8139729"/>
                                    <a:gd name="connsiteY5" fmla="*/ 412415 h 1431500"/>
                                    <a:gd name="connsiteX6" fmla="*/ 0 w 8139729"/>
                                    <a:gd name="connsiteY6" fmla="*/ 1431500 h 1431500"/>
                                    <a:gd name="connsiteX0" fmla="*/ 0 w 8312324"/>
                                    <a:gd name="connsiteY0" fmla="*/ 1431500 h 1431500"/>
                                    <a:gd name="connsiteX1" fmla="*/ 7690667 w 8312324"/>
                                    <a:gd name="connsiteY1" fmla="*/ 178938 h 1431500"/>
                                    <a:gd name="connsiteX2" fmla="*/ 7670506 w 8312324"/>
                                    <a:gd name="connsiteY2" fmla="*/ 0 h 1431500"/>
                                    <a:gd name="connsiteX3" fmla="*/ 8312324 w 8312324"/>
                                    <a:gd name="connsiteY3" fmla="*/ 260388 h 1431500"/>
                                    <a:gd name="connsiteX4" fmla="*/ 7737135 w 8312324"/>
                                    <a:gd name="connsiteY4" fmla="*/ 591353 h 1431500"/>
                                    <a:gd name="connsiteX5" fmla="*/ 7716974 w 8312324"/>
                                    <a:gd name="connsiteY5" fmla="*/ 412415 h 1431500"/>
                                    <a:gd name="connsiteX6" fmla="*/ 0 w 8312324"/>
                                    <a:gd name="connsiteY6" fmla="*/ 1431500 h 14315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8312324" h="1431500">
                                      <a:moveTo>
                                        <a:pt x="0" y="1431500"/>
                                      </a:moveTo>
                                      <a:cubicBezTo>
                                        <a:pt x="904415" y="795278"/>
                                        <a:pt x="3467970" y="377757"/>
                                        <a:pt x="7690667" y="178938"/>
                                      </a:cubicBezTo>
                                      <a:lnTo>
                                        <a:pt x="7670506" y="0"/>
                                      </a:lnTo>
                                      <a:lnTo>
                                        <a:pt x="8312324" y="260388"/>
                                      </a:lnTo>
                                      <a:lnTo>
                                        <a:pt x="7737135" y="591353"/>
                                      </a:lnTo>
                                      <a:lnTo>
                                        <a:pt x="7716974" y="412415"/>
                                      </a:lnTo>
                                      <a:cubicBezTo>
                                        <a:pt x="3928946" y="491943"/>
                                        <a:pt x="1356621" y="831638"/>
                                        <a:pt x="0" y="14315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/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g:grpSp>
                        <wpg:cNvPr id="500" name="Grupa 500"/>
                        <wpg:cNvGrpSpPr/>
                        <wpg:grpSpPr>
                          <a:xfrm>
                            <a:off x="1790700" y="5261610"/>
                            <a:ext cx="1242060" cy="1268730"/>
                            <a:chOff x="0" y="0"/>
                            <a:chExt cx="1242451" cy="1336810"/>
                          </a:xfrm>
                        </wpg:grpSpPr>
                        <wps:wsp>
                          <wps:cNvPr id="501" name="Kształt 12"/>
                          <wps:cNvSpPr/>
                          <wps:spPr>
                            <a:xfrm rot="5400000" flipH="1" flipV="1">
                              <a:off x="247650" y="180873"/>
                              <a:ext cx="674696" cy="312950"/>
                            </a:xfrm>
                            <a:custGeom>
                              <a:avLst/>
                              <a:gdLst>
                                <a:gd name="connsiteX0" fmla="*/ 0 w 8139729"/>
                                <a:gd name="connsiteY0" fmla="*/ 1431500 h 1431500"/>
                                <a:gd name="connsiteX1" fmla="*/ 7690667 w 8139729"/>
                                <a:gd name="connsiteY1" fmla="*/ 178938 h 1431500"/>
                                <a:gd name="connsiteX2" fmla="*/ 7670506 w 8139729"/>
                                <a:gd name="connsiteY2" fmla="*/ 0 h 1431500"/>
                                <a:gd name="connsiteX3" fmla="*/ 8139729 w 8139729"/>
                                <a:gd name="connsiteY3" fmla="*/ 224101 h 1431500"/>
                                <a:gd name="connsiteX4" fmla="*/ 7737135 w 8139729"/>
                                <a:gd name="connsiteY4" fmla="*/ 591353 h 1431500"/>
                                <a:gd name="connsiteX5" fmla="*/ 7716974 w 8139729"/>
                                <a:gd name="connsiteY5" fmla="*/ 412415 h 1431500"/>
                                <a:gd name="connsiteX6" fmla="*/ 0 w 8139729"/>
                                <a:gd name="connsiteY6" fmla="*/ 1431500 h 1431500"/>
                                <a:gd name="connsiteX0" fmla="*/ 0 w 8312324"/>
                                <a:gd name="connsiteY0" fmla="*/ 1431500 h 1431500"/>
                                <a:gd name="connsiteX1" fmla="*/ 7690667 w 8312324"/>
                                <a:gd name="connsiteY1" fmla="*/ 178938 h 1431500"/>
                                <a:gd name="connsiteX2" fmla="*/ 7670506 w 8312324"/>
                                <a:gd name="connsiteY2" fmla="*/ 0 h 1431500"/>
                                <a:gd name="connsiteX3" fmla="*/ 8312324 w 8312324"/>
                                <a:gd name="connsiteY3" fmla="*/ 260388 h 1431500"/>
                                <a:gd name="connsiteX4" fmla="*/ 7737135 w 8312324"/>
                                <a:gd name="connsiteY4" fmla="*/ 591353 h 1431500"/>
                                <a:gd name="connsiteX5" fmla="*/ 7716974 w 8312324"/>
                                <a:gd name="connsiteY5" fmla="*/ 412415 h 1431500"/>
                                <a:gd name="connsiteX6" fmla="*/ 0 w 8312324"/>
                                <a:gd name="connsiteY6" fmla="*/ 1431500 h 14315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8312324" h="1431500">
                                  <a:moveTo>
                                    <a:pt x="0" y="1431500"/>
                                  </a:moveTo>
                                  <a:cubicBezTo>
                                    <a:pt x="904415" y="795278"/>
                                    <a:pt x="3467970" y="377757"/>
                                    <a:pt x="7690667" y="178938"/>
                                  </a:cubicBezTo>
                                  <a:lnTo>
                                    <a:pt x="7670506" y="0"/>
                                  </a:lnTo>
                                  <a:lnTo>
                                    <a:pt x="8312324" y="260388"/>
                                  </a:lnTo>
                                  <a:lnTo>
                                    <a:pt x="7737135" y="591353"/>
                                  </a:lnTo>
                                  <a:lnTo>
                                    <a:pt x="7716974" y="412415"/>
                                  </a:lnTo>
                                  <a:cubicBezTo>
                                    <a:pt x="3928946" y="491943"/>
                                    <a:pt x="1356621" y="831638"/>
                                    <a:pt x="0" y="14315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502" name="Tytuł 1"/>
                          <wps:cNvSpPr>
                            <a:spLocks noGrp="1"/>
                          </wps:cNvSpPr>
                          <wps:spPr>
                            <a:xfrm>
                              <a:off x="0" y="657123"/>
                              <a:ext cx="1242451" cy="67968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CD93F6B" w14:textId="77777777" w:rsidR="00D60308" w:rsidRPr="00912228" w:rsidRDefault="00D60308" w:rsidP="00D60308">
                                <w:pPr>
                                  <w:pStyle w:val="Nagwek7"/>
                                  <w:rPr>
                                    <w:rFonts w:ascii="Calibri" w:hAnsi="Calibri"/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</w:pPr>
                                <w:r w:rsidRPr="00912228">
                                  <w:rPr>
                                    <w:rFonts w:ascii="Calibri" w:hAnsi="Calibri"/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  <w:t xml:space="preserve">DRUK MUSI </w:t>
                                </w:r>
                              </w:p>
                              <w:p w14:paraId="5562B90C" w14:textId="77777777" w:rsidR="00D60308" w:rsidRPr="00912228" w:rsidRDefault="00D60308" w:rsidP="00D60308">
                                <w:pPr>
                                  <w:pStyle w:val="Nagwek7"/>
                                  <w:rPr>
                                    <w:rFonts w:ascii="Calibri" w:hAnsi="Calibri"/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</w:pPr>
                                <w:r w:rsidRPr="00912228">
                                  <w:rPr>
                                    <w:rFonts w:ascii="Calibri" w:hAnsi="Calibri"/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  <w:t>ZOSTAĆ PODPISANY</w:t>
                                </w:r>
                              </w:p>
                              <w:p w14:paraId="4761DEA5" w14:textId="77777777" w:rsidR="00D60308" w:rsidRPr="00912228" w:rsidRDefault="00D60308" w:rsidP="00D60308">
                                <w:pPr>
                                  <w:pStyle w:val="Nagwek7"/>
                                  <w:rPr>
                                    <w:rFonts w:ascii="Calibri" w:hAnsi="Calibri"/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</w:pPr>
                                <w:r w:rsidRPr="00912228">
                                  <w:rPr>
                                    <w:rFonts w:ascii="Calibri" w:hAnsi="Calibri"/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  <w:t>PRZEZ OBYDWU</w:t>
                                </w:r>
                              </w:p>
                              <w:p w14:paraId="10A73F41" w14:textId="77777777" w:rsidR="00D60308" w:rsidRPr="00912228" w:rsidRDefault="00D60308" w:rsidP="00D60308">
                                <w:pPr>
                                  <w:pStyle w:val="Nagwek7"/>
                                  <w:rPr>
                                    <w:rFonts w:ascii="Calibri" w:hAnsi="Calibri"/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  <w:lang w:val="en-GB"/>
                                  </w:rPr>
                                </w:pPr>
                                <w:r w:rsidRPr="00912228">
                                  <w:rPr>
                                    <w:rFonts w:ascii="Calibri" w:hAnsi="Calibri"/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  <w:t>UCZESTNIKÓW</w:t>
                                </w:r>
                              </w:p>
                              <w:p w14:paraId="7B3255E2" w14:textId="77777777" w:rsidR="00D60308" w:rsidRPr="00A60225" w:rsidRDefault="00D60308" w:rsidP="00D60308">
                                <w:pPr>
                                  <w:pStyle w:val="Nagwek7"/>
                                  <w:rPr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  <w:lang w:val="en-GB"/>
                                  </w:rPr>
                                </w:pPr>
                                <w:r w:rsidRPr="00A60225">
                                  <w:rPr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  <w:t>!!!!!</w:t>
                                </w:r>
                              </w:p>
                              <w:p w14:paraId="5515C4EC" w14:textId="77777777" w:rsidR="00D60308" w:rsidRPr="00A60225" w:rsidRDefault="00D60308" w:rsidP="00D60308">
                                <w:pPr>
                                  <w:pStyle w:val="Nagwek7"/>
                                  <w:rPr>
                                    <w:b/>
                                    <w:bCs/>
                                    <w:color w:val="FF0000"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rtlCol="0" anchor="t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FD1CA8" id="Grupa 503" o:spid="_x0000_s1027" style="position:absolute;margin-left:255.75pt;margin-top:-65.95pt;width:277.95pt;height:503.35pt;z-index:251750400;mso-width-relative:margin;mso-height-relative:margin" coordorigin=",1376" coordsize="35600,63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">
                <v:group id="Grupa 499" o:spid="_x0000_s1028" style="position:absolute;top:1376;width:35600;height:56250" coordorigin=",1376" coordsize="35600,5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28" o:spid="_x0000_s1029" type="#_x0000_t75" style="position:absolute;left:9997;top:6692;width:25603;height:47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">
                    <v:imagedata r:id="rId13" o:title=""/>
                  </v:shape>
                  <v:group id="Grupa 264" o:spid="_x0000_s1030" style="position:absolute;top:1376;width:34361;height:56250" coordorigin=",1376" coordsize="34361,5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<v:group id="Grupa 265" o:spid="_x0000_s1031" style="position:absolute;top:1376;width:22268;height:56250" coordorigin=",1281" coordsize="22268,5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<v:group id="Grupa 267" o:spid="_x0000_s1032" style="position:absolute;top:8477;width:22268;height:49054" coordsize="22268,4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  <v:group id="Grupa 268" o:spid="_x0000_s1033" style="position:absolute;left:476;top:7620;width:21792;height:41433" coordsize="21792,4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  <v:group id="Grupa 269" o:spid="_x0000_s1034" style="position:absolute;top:4667;width:21792;height:36766" coordsize="21792,3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    <v:group id="Grupa 270" o:spid="_x0000_s1035" style="position:absolute;top:3524;width:21792;height:33242" coordsize="21792,3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  <v:group id="Grupa 271" o:spid="_x0000_s1036" style="position:absolute;left:95;width:21697;height:6167" coordsize="21697,6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          <v:shape id="Kształt 12" o:spid="_x0000_s1038" style="position:absolute;left:6000;width:15697;height:302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" path="m,1431500c904415,795278,3467970,377757,7690667,178938l7670506,r641818,260388l7737135,591353,7716974,412415c3928946,491943,1356621,831638,,1431500xe" fillcolor="white [3201]" strokecolor="#0bd0d9 [3206]" strokeweight="1pt">
                                  <v:stroke joinstyle="miter"/>
                                  <v:path arrowok="t" o:connecttype="custom" o:connectlocs="0,302957;1452250,37870;1448443,0;1569639,55107;1461024,125152;1457217,87282;0,302957" o:connectangles="0,0,0,0,0,0,0"/>
                                </v:shape>
                              </v:group>
                              <v:group id="Grupa 274" o:spid="_x0000_s1039" style="position:absolute;top:5715;width:11808;height:27527" coordsize="11808,27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          <v:group id="Grupa 276" o:spid="_x0000_s1041" style="position:absolute;left:571;width:11237;height:27527" coordsize="11236,27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        <v:shape id="Kształt 12" o:spid="_x0000_s1042" style="position:absolute;left:5810;width:5426;height:180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" path="m,1431500c904415,795278,3467970,377757,7690667,178938l7670506,r641818,260388l7737135,591353,7716974,412415c3928946,491943,1356621,831638,,1431500xe" fillcolor="white [3201]" strokecolor="#0bd0d9 [3206]" strokeweight="1pt">
                                    <v:stroke joinstyle="miter"/>
                                    <v:path arrowok="t" o:connecttype="custom" o:connectlocs="0,180924;502086,22616;500770,0;542671,32910;505120,74740;503804,52124;0,180924" o:connectangles="0,0,0,0,0,0,0"/>
                                  </v:shape>
                                  <v:group id="Grupa 278" o:spid="_x0000_s1043" style="position:absolute;top:5715;width:10573;height:21812" coordsize="10573,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            <v:group id="Grupa 280" o:spid="_x0000_s1045" style="position:absolute;top:10096;width:10573;height:11716" coordsize="10573,1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                  <v:shape id="Kształt 12" o:spid="_x0000_s1047" style="position:absolute;left:5048;top:6667;width:5525;height:180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" path="m,1431500c904415,795278,3467970,377757,7690667,178938l7670506,r641818,260388l7737135,591353,7716974,412415c3928946,491943,1356621,831638,,1431500xe" fillcolor="white [3201]" strokecolor="#0bd0d9 [3206]" strokeweight="1pt">
                                        <v:stroke joinstyle="miter"/>
                                        <v:path arrowok="t" o:connecttype="custom" o:connectlocs="0,180924;511228,22616;509888,0;552552,32910;514317,74740;512977,52124;0,180924" o:connectangles="0,0,0,0,0,0,0"/>
                                      </v:shape>
                                      <v:group id="Grupa 283" o:spid="_x0000_s1048" style="position:absolute;width:10474;height:6964" coordsize="10474,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                      <v:shape id="Kształt 12" o:spid="_x0000_s1051" style="position:absolute;left:5048;top:2286;width:5426;height:180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" path="m,1431500c904415,795278,3467970,377757,7690667,178938l7670506,r641818,260388l7737135,591353,7716974,412415c3928946,491943,1356621,831638,,1431500xe" fillcolor="white [3201]" strokecolor="#0bd0d9 [3206]" strokeweight="1pt">
                                          <v:stroke joinstyle="miter"/>
                                          <v:path arrowok="t" o:connecttype="custom" o:connectlocs="0,180924;502086,22616;500770,0;542671,32910;505120,74740;503804,52124;0,180924" o:connectangles="0,0,0,0,0,0,0"/>
                                        </v:shape>
                                      </v:group>
                                    </v:group>
                                    <v:shape id="Kształt 12" o:spid="_x0000_s1052" style="position:absolute;left:5048;top:7620;width:5426;height:180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" path="m,1431500c904415,795278,3467970,377757,7690667,178938l7670506,r641818,260388l7737135,591353,7716974,412415c3928946,491943,1356621,831638,,1431500xe" fillcolor="white [3201]" strokecolor="#0bd0d9 [3206]" strokeweight="1pt">
                                      <v:stroke joinstyle="miter"/>
                                      <v:path arrowok="t" o:connecttype="custom" o:connectlocs="0,180924;502086,22616;500770,0;542671,32910;505120,74740;503804,52124;0,180924" o:connectangles="0,0,0,0,0,0,0"/>
                                    </v:shape>
                                    <v:shape id="Kształt 12" o:spid="_x0000_s1053" style="position:absolute;left:5143;width:5427;height:180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" path="m,1431500c904415,795278,3467970,377757,7690667,178938l7670506,r641818,260388l7737135,591353,7716974,412415c3928946,491943,1356621,831638,,1431500xe" fillcolor="white [3201]" strokecolor="#0bd0d9 [3206]" strokeweight="1pt">
                                      <v:stroke joinstyle="miter"/>
                                      <v:path arrowok="t" o:connecttype="custom" o:connectlocs="0,180924;502086,22616;500770,0;542671,32910;505120,74740;503804,52124;0,180924" o:connectangles="0,0,0,0,0,0,0"/>
                                    </v:shape>
                                  </v:group>
                                </v:group>
                              </v:group>
                            </v:group>
                            <v:group id="Grupa 484" o:spid="_x0000_s1054" style="position:absolute;left:952;width:12469;height:5618" coordsize="12469,5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            <v:shape id="Kształt 12" o:spid="_x0000_s1056" style="position:absolute;left:5048;width:5426;height:180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" path="m,1431500c904415,795278,3467970,377757,7690667,178938l7670506,r641818,260388l7737135,591353,7716974,412415c3928946,491943,1356621,831638,,1431500xe" fillcolor="white [3201]" strokecolor="#0bd0d9 [3206]" strokeweight="1pt">
                                <v:stroke joinstyle="miter"/>
                                <v:path arrowok="t" o:connecttype="custom" o:connectlocs="0,180924;502086,22616;500770,0;542671,32910;505120,74740;503804,52124;0,180924" o:connectangles="0,0,0,0,0,0,0"/>
                              </v:shape>
                            </v:group>
                          </v:group>
                          <v:group id="Grupa 487" o:spid="_x0000_s1057" style="position:absolute;left:190;width:11237;height:5429" coordsize="11236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        <v:shape id="Kształt 12" o:spid="_x0000_s1059" style="position:absolute;left:5810;width:5426;height:180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" path="m,1431500c904415,795278,3467970,377757,7690667,178938l7670506,r641818,260388l7737135,591353,7716974,412415c3928946,491943,1356621,831638,,1431500xe" fillcolor="white [3201]" strokecolor="#0bd0d9 [3206]" strokeweight="1pt">
                              <v:stroke joinstyle="miter"/>
                              <v:path arrowok="t" o:connecttype="custom" o:connectlocs="0,180924;502086,22616;500770,0;542671,32910;505120,74740;503804,52124;0,180924" o:connectangles="0,0,0,0,0,0,0"/>
                            </v:shape>
                          </v:group>
                        </v:group>
                        <v:group id="Grupa 490" o:spid="_x0000_s1060" style="position:absolute;width:11808;height:5048" coordsize="1180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        <v:shape id="Kształt 12" o:spid="_x0000_s1062" style="position:absolute;left:6381;width:5427;height:1809;rotation:18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" path="m,1431500c904415,795278,3467970,377757,7690667,178938l7670506,r641818,260388l7737135,591353,7716974,412415c3928946,491943,1356621,831638,,1431500xe" fillcolor="white [3201]" strokecolor="#0bd0d9 [3206]" strokeweight="1pt">
                            <v:stroke joinstyle="miter"/>
                            <v:path arrowok="t" o:connecttype="custom" o:connectlocs="0,180924;502086,22616;500770,0;542671,32910;505120,74740;503804,52124;0,180924" o:connectangles="0,0,0,0,0,0,0"/>
                          </v:shape>
                        </v:group>
                      </v:group>
                      <v:group id="Grupa 493" o:spid="_x0000_s1063" style="position:absolute;left:6381;top:1281;width:13543;height:10828" coordorigin="95,1281" coordsize="13542,1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      <v:shape id="Kształt 12" o:spid="_x0000_s1065" style="position:absolute;left:4026;top:7013;width:7068;height:3124;rotation:-9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" path="m,1431500c904415,795278,3467970,377757,7690667,178938l7670506,r641818,260388l7737135,591353,7716974,412415c3928946,491943,1356621,831638,,1431500xe" fillcolor="white [3201]" strokecolor="#0bd0d9 [3206]" strokeweight="1pt">
                          <v:stroke joinstyle="miter"/>
                          <v:path arrowok="t" o:connecttype="custom" o:connectlocs="0,312420;653899,39053;652184,0;706755,56829;657850,129061;656135,90008;0,312420" o:connectangles="0,0,0,0,0,0,0"/>
                        </v:shape>
                      </v:group>
                    </v:group>
                    <v:group id="Grupa 496" o:spid="_x0000_s1066" style="position:absolute;left:22150;top:1667;width:12211;height:10537" coordorigin="-42,1667" coordsize="12211,10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    <v:shape id="Kształt 12" o:spid="_x0000_s1068" style="position:absolute;left:5222;top:7105;width:7069;height:3130;rotation:-9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" path="m,1431500c904415,795278,3467970,377757,7690667,178938l7670506,r641818,260388l7737135,591353,7716974,412415c3928946,491943,1356621,831638,,1431500xe" fillcolor="white [3201]" strokecolor="#0bd0d9 [3206]" strokeweight="1pt">
                        <v:stroke joinstyle="miter"/>
                        <v:path arrowok="t" o:connecttype="custom" o:connectlocs="0,312950;654049,39119;652335,0;706918,56925;658001,129280;656287,90161;0,312950" o:connectangles="0,0,0,0,0,0,0"/>
                      </v:shape>
                    </v:group>
                  </v:group>
                </v:group>
                <v:group id="Grupa 500" o:spid="_x0000_s1069" style="position:absolute;left:17907;top:52616;width:12420;height:12687" coordsize="12424,1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<v:shape id="Kształt 12" o:spid="_x0000_s1070" style="position:absolute;left:2477;top:1808;width:6746;height:3129;rotation:90;flip:x y;visibility:visible;mso-wrap-style:square;v-text-anchor:top" coordsize="8312324,14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" path="m,1431500c904415,795278,3467970,377757,7690667,178938l7670506,r641818,260388l7737135,591353,7716974,412415c3928946,491943,1356621,831638,,1431500xe" fillcolor="#c00000" strokecolor="#c00000" strokeweight="1pt">
                    <v:stroke joinstyle="miter"/>
                    <v:path arrowok="t" o:connecttype="custom" o:connectlocs="0,312950;624237,39119;622601,0;674696,56925;628009,129280;626373,90161;0,312950" o:connectangles="0,0,0,0,0,0,0"/>
                  </v:shape>
                </v:group>
              </v:group>
            </w:pict>
          </mc:Fallback>
        </mc:AlternateContent>
      </w:r>
      <w:r w:rsidR="000B5A7A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0F631CA" wp14:editId="382F9CC6">
                <wp:simplePos x="0" y="0"/>
                <wp:positionH relativeFrom="column">
                  <wp:posOffset>538480</wp:posOffset>
                </wp:positionH>
                <wp:positionV relativeFrom="paragraph">
                  <wp:posOffset>-469900</wp:posOffset>
                </wp:positionV>
                <wp:extent cx="1699895" cy="3448050"/>
                <wp:effectExtent l="19050" t="19050" r="14605" b="19050"/>
                <wp:wrapNone/>
                <wp:docPr id="24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9895" cy="3448050"/>
                          <a:chOff x="0" y="0"/>
                          <a:chExt cx="1699895" cy="3448050"/>
                        </a:xfrm>
                      </wpg:grpSpPr>
                      <wps:wsp>
                        <wps:cNvPr id="63" name="Text Box 25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1699895" cy="381000"/>
                          </a:xfrm>
                          <a:prstGeom prst="rect">
                            <a:avLst/>
                          </a:prstGeom>
                          <a:noFill/>
                          <a:ln w="28575" cmpd="dbl">
                            <a:solidFill>
                              <a:schemeClr val="accent1"/>
                            </a:solidFill>
                            <a:prstDash val="sysDash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3AA4A7" w14:textId="675B53D9" w:rsidR="00AB7A0A" w:rsidRPr="00614F60" w:rsidRDefault="00614F60" w:rsidP="00614F60">
                              <w:pPr>
                                <w:pStyle w:val="Dewiza"/>
                                <w:spacing w:line="240" w:lineRule="auto"/>
                                <w:rPr>
                                  <w:rFonts w:ascii="Calibri" w:hAnsi="Calibri"/>
                                  <w:color w:val="000000" w:themeColor="text1"/>
                                  <w:sz w:val="40"/>
                                  <w:szCs w:val="24"/>
                                </w:rPr>
                              </w:pPr>
                              <w:r w:rsidRPr="00614F60">
                                <w:rPr>
                                  <w:rFonts w:ascii="Calibri" w:hAnsi="Calibri"/>
                                  <w:color w:val="000000" w:themeColor="text1"/>
                                  <w:sz w:val="40"/>
                                  <w:szCs w:val="24"/>
                                </w:rPr>
                                <w:t>ZRÓB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05" name="Text Box 25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9525" y="3076575"/>
                            <a:ext cx="1685925" cy="371475"/>
                          </a:xfrm>
                          <a:prstGeom prst="rect">
                            <a:avLst/>
                          </a:prstGeom>
                          <a:noFill/>
                          <a:ln w="28575" cmpd="dbl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6B3476" w14:textId="688913EF" w:rsidR="00CB3906" w:rsidRPr="00614F60" w:rsidRDefault="00CB3906" w:rsidP="00614F60">
                              <w:pPr>
                                <w:pStyle w:val="Dewiza"/>
                                <w:spacing w:line="240" w:lineRule="auto"/>
                                <w:rPr>
                                  <w:rFonts w:ascii="Calibri" w:hAnsi="Calibri"/>
                                  <w:color w:val="000000" w:themeColor="text1"/>
                                  <w:sz w:val="40"/>
                                  <w:szCs w:val="24"/>
                                </w:rPr>
                              </w:pPr>
                              <w:r w:rsidRPr="00614F60">
                                <w:rPr>
                                  <w:rFonts w:ascii="Calibri" w:hAnsi="Calibri"/>
                                  <w:color w:val="000000" w:themeColor="text1"/>
                                  <w:sz w:val="40"/>
                                  <w:szCs w:val="24"/>
                                </w:rPr>
                                <w:t>NIE RÓB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631CA" id="Grupa 24" o:spid="_x0000_s1072" style="position:absolute;margin-left:42.4pt;margin-top:-37pt;width:133.85pt;height:271.5pt;z-index:251700224;mso-height-relative:margin" coordsize="16998,3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">
                <v:shape id="_x0000_s1073" type="#_x0000_t202" style="position:absolute;width:16998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" filled="f" strokecolor="#0f6fc6 [3204]" strokeweight="2.25pt">
                  <v:stroke dashstyle="3 1" linestyle="thinThin"/>
                  <o:lock v:ext="edit" shapetype="t"/>
                  <v:textbox inset="2.85pt,2.85pt,2.85pt,2.85pt">
                    <w:txbxContent>
                      <w:p w14:paraId="423AA4A7" w14:textId="675B53D9" w:rsidR="00AB7A0A" w:rsidRPr="00614F60" w:rsidRDefault="00614F60" w:rsidP="00614F60">
                        <w:pPr>
                          <w:pStyle w:val="Dewiza"/>
                          <w:spacing w:line="240" w:lineRule="auto"/>
                          <w:rPr>
                            <w:rFonts w:ascii="Calibri" w:hAnsi="Calibri"/>
                            <w:color w:val="000000" w:themeColor="text1"/>
                            <w:sz w:val="40"/>
                            <w:szCs w:val="24"/>
                          </w:rPr>
                        </w:pPr>
                        <w:r w:rsidRPr="00614F60">
                          <w:rPr>
                            <w:rFonts w:ascii="Calibri" w:hAnsi="Calibri"/>
                            <w:color w:val="000000" w:themeColor="text1"/>
                            <w:sz w:val="40"/>
                            <w:szCs w:val="24"/>
                          </w:rPr>
                          <w:t>ZRÓB</w:t>
                        </w:r>
                      </w:p>
                    </w:txbxContent>
                  </v:textbox>
                </v:shape>
                <v:shape id="_x0000_s1074" type="#_x0000_t202" style="position:absolute;left:95;top:30765;width:1685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" filled="f" strokecolor="red" strokeweight="2.25pt">
                  <v:stroke dashstyle="3 1" linestyle="thinThin"/>
                  <o:lock v:ext="edit" shapetype="t"/>
                  <v:textbox inset="2.85pt,2.85pt,2.85pt,2.85pt">
                    <w:txbxContent>
                      <w:p w14:paraId="3A6B3476" w14:textId="688913EF" w:rsidR="00CB3906" w:rsidRPr="00614F60" w:rsidRDefault="00CB3906" w:rsidP="00614F60">
                        <w:pPr>
                          <w:pStyle w:val="Dewiza"/>
                          <w:spacing w:line="240" w:lineRule="auto"/>
                          <w:rPr>
                            <w:rFonts w:ascii="Calibri" w:hAnsi="Calibri"/>
                            <w:color w:val="000000" w:themeColor="text1"/>
                            <w:sz w:val="40"/>
                            <w:szCs w:val="24"/>
                          </w:rPr>
                        </w:pPr>
                        <w:r w:rsidRPr="00614F60">
                          <w:rPr>
                            <w:rFonts w:ascii="Calibri" w:hAnsi="Calibri"/>
                            <w:color w:val="000000" w:themeColor="text1"/>
                            <w:sz w:val="40"/>
                            <w:szCs w:val="24"/>
                          </w:rPr>
                          <w:t>NIE RÓB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F510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5B5CC4D" wp14:editId="2EA3E0C6">
                <wp:simplePos x="0" y="0"/>
                <wp:positionH relativeFrom="column">
                  <wp:posOffset>6915150</wp:posOffset>
                </wp:positionH>
                <wp:positionV relativeFrom="paragraph">
                  <wp:posOffset>-1512570</wp:posOffset>
                </wp:positionV>
                <wp:extent cx="30480" cy="7551420"/>
                <wp:effectExtent l="0" t="0" r="26670" b="3048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75514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35BCD" id="Łącznik prosty 13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4.5pt,-119.1pt" to="546.9pt,4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" strokecolor="black [3213]" strokeweight=".5pt">
                <v:stroke dashstyle="dash" joinstyle="miter"/>
              </v:line>
            </w:pict>
          </mc:Fallback>
        </mc:AlternateContent>
      </w:r>
      <w:r w:rsidR="00B4008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D5237F0" wp14:editId="6E00C42F">
                <wp:simplePos x="0" y="0"/>
                <wp:positionH relativeFrom="column">
                  <wp:posOffset>3326765</wp:posOffset>
                </wp:positionH>
                <wp:positionV relativeFrom="paragraph">
                  <wp:posOffset>-1452245</wp:posOffset>
                </wp:positionV>
                <wp:extent cx="30480" cy="7551420"/>
                <wp:effectExtent l="0" t="0" r="26670" b="3048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75514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B9AF7" id="Łącznik prosty 9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95pt,-114.35pt" to="264.35pt,4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" strokecolor="black [3213]" strokeweight=".5pt">
                <v:stroke dashstyle="dash" joinstyle="miter"/>
              </v:line>
            </w:pict>
          </mc:Fallback>
        </mc:AlternateContent>
      </w:r>
      <w:r w:rsidR="00614F60">
        <w:rPr>
          <w:noProof/>
          <w:lang w:eastAsia="pl-PL"/>
        </w:rPr>
        <w:drawing>
          <wp:inline distT="0" distB="0" distL="0" distR="0" wp14:anchorId="220E5652" wp14:editId="5221A567">
            <wp:extent cx="3028950" cy="1885950"/>
            <wp:effectExtent l="38100" t="0" r="19050" b="19050"/>
            <wp:docPr id="504" name="Diagram 50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0A564D2C" w14:textId="1E3946C3" w:rsidR="00C072EF" w:rsidRDefault="00C072EF" w:rsidP="00BC3FC8"/>
    <w:p w14:paraId="00F14A96" w14:textId="428723DA" w:rsidR="00D14E98" w:rsidRDefault="00D14E98" w:rsidP="00BC3FC8"/>
    <w:p w14:paraId="054E9677" w14:textId="57E8A54A" w:rsidR="006C480E" w:rsidRDefault="006C480E" w:rsidP="00BC3FC8"/>
    <w:p w14:paraId="43751488" w14:textId="433E7369" w:rsidR="00D14E98" w:rsidRDefault="00D14E98" w:rsidP="00BC3FC8"/>
    <w:p w14:paraId="02EA5BD1" w14:textId="71559CC9" w:rsidR="00D14E98" w:rsidRDefault="00CB3906" w:rsidP="00BC3FC8">
      <w:r>
        <w:rPr>
          <w:noProof/>
          <w:lang w:eastAsia="pl-PL"/>
        </w:rPr>
        <w:drawing>
          <wp:inline distT="0" distB="0" distL="0" distR="0" wp14:anchorId="4F633957" wp14:editId="08004F12">
            <wp:extent cx="3093720" cy="899160"/>
            <wp:effectExtent l="38100" t="0" r="11430" b="53340"/>
            <wp:docPr id="506" name="Diagram 50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35BB1418" w14:textId="25F5789E" w:rsidR="00D14E98" w:rsidRDefault="00D14E98" w:rsidP="00BC3FC8"/>
    <w:p w14:paraId="1AF91A43" w14:textId="19531154" w:rsidR="00D14E98" w:rsidRDefault="00D14E98" w:rsidP="00BC3FC8"/>
    <w:p w14:paraId="4F63A9AA" w14:textId="1EDBCFDB" w:rsidR="00D14E98" w:rsidRDefault="00D14E98" w:rsidP="00BC3FC8"/>
    <w:p w14:paraId="29D0C6F6" w14:textId="7F4EDC51" w:rsidR="00D14E98" w:rsidRDefault="00D14E98" w:rsidP="00BC3FC8"/>
    <w:p w14:paraId="0B42D824" w14:textId="1E63BABF" w:rsidR="00D14E98" w:rsidRDefault="00D14E98" w:rsidP="00BC3FC8"/>
    <w:p w14:paraId="799A24DC" w14:textId="2F9601FD" w:rsidR="00D14E98" w:rsidRDefault="00D14E98" w:rsidP="00DA21AC">
      <w:pPr>
        <w:ind w:left="-142"/>
      </w:pPr>
    </w:p>
    <w:p w14:paraId="6C5DA557" w14:textId="27E4B98D" w:rsidR="00D14E98" w:rsidRDefault="007550AF" w:rsidP="00BC3FC8">
      <w:r>
        <w:rPr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36576" distB="36576" distL="36576" distR="36576" simplePos="0" relativeHeight="251706368" behindDoc="0" locked="0" layoutInCell="1" allowOverlap="1" wp14:anchorId="5A492356" wp14:editId="2159E9BC">
                <wp:simplePos x="0" y="0"/>
                <wp:positionH relativeFrom="page">
                  <wp:posOffset>9525</wp:posOffset>
                </wp:positionH>
                <wp:positionV relativeFrom="page">
                  <wp:posOffset>738505</wp:posOffset>
                </wp:positionV>
                <wp:extent cx="3563570" cy="278130"/>
                <wp:effectExtent l="0" t="0" r="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6357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BD3B97" w14:textId="0580E091" w:rsidR="00CB3906" w:rsidRDefault="00CB3906" w:rsidP="00CB3906">
                            <w:pPr>
                              <w:pStyle w:val="Dewiza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>Zabezpieczenie osób i mienia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92356" id="Pole tekstowe 17" o:spid="_x0000_s1075" type="#_x0000_t202" style="position:absolute;margin-left:.75pt;margin-top:58.15pt;width:280.6pt;height:21.9pt;z-index:2517063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49BD3B97" w14:textId="0580E091" w:rsidR="00CB3906" w:rsidRDefault="00CB3906" w:rsidP="00CB3906">
                      <w:pPr>
                        <w:pStyle w:val="Dewiza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>Zabezpieczenie osób i mienia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07AD18E9" wp14:editId="76A0D5D1">
                <wp:simplePos x="0" y="0"/>
                <wp:positionH relativeFrom="page">
                  <wp:posOffset>7210424</wp:posOffset>
                </wp:positionH>
                <wp:positionV relativeFrom="margin">
                  <wp:posOffset>135255</wp:posOffset>
                </wp:positionV>
                <wp:extent cx="3438525" cy="316865"/>
                <wp:effectExtent l="0" t="0" r="9525" b="0"/>
                <wp:wrapNone/>
                <wp:docPr id="448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43852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C196A0" w14:textId="77777777" w:rsidR="00CB3906" w:rsidRPr="002B6B40" w:rsidRDefault="00CB3906" w:rsidP="00CB3906">
                            <w:pPr>
                              <w:pStyle w:val="Dewiza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>Dokumentacja fotograficzna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D18E9" id="Text Box 256" o:spid="_x0000_s1076" type="#_x0000_t202" style="position:absolute;margin-left:567.75pt;margin-top:10.65pt;width:270.75pt;height:24.95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45C196A0" w14:textId="77777777" w:rsidR="00CB3906" w:rsidRPr="002B6B40" w:rsidRDefault="00CB3906" w:rsidP="00CB3906">
                      <w:pPr>
                        <w:pStyle w:val="Dewiza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>Dokumentacja fotograficzna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36576" distB="36576" distL="36576" distR="36576" simplePos="0" relativeHeight="251712512" behindDoc="0" locked="0" layoutInCell="1" allowOverlap="1" wp14:anchorId="17B8A123" wp14:editId="6F9486D3">
                <wp:simplePos x="0" y="0"/>
                <wp:positionH relativeFrom="margin">
                  <wp:posOffset>3381375</wp:posOffset>
                </wp:positionH>
                <wp:positionV relativeFrom="page">
                  <wp:posOffset>738505</wp:posOffset>
                </wp:positionV>
                <wp:extent cx="3534340" cy="316865"/>
                <wp:effectExtent l="0" t="0" r="9525" b="0"/>
                <wp:wrapNone/>
                <wp:docPr id="34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3434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BD5055" w14:textId="77777777" w:rsidR="00CB3906" w:rsidRPr="002B6B40" w:rsidRDefault="00CB3906" w:rsidP="00CB3906">
                            <w:pPr>
                              <w:pStyle w:val="Dewiza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>Powiadomienie odpowiednich służb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8A123" id="_x0000_s1077" type="#_x0000_t202" style="position:absolute;margin-left:266.25pt;margin-top:58.15pt;width:278.3pt;height:24.95pt;z-index:2517125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73BD5055" w14:textId="77777777" w:rsidR="00CB3906" w:rsidRPr="002B6B40" w:rsidRDefault="00CB3906" w:rsidP="00CB3906">
                      <w:pPr>
                        <w:pStyle w:val="Dewiza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>Powiadomienie odpowiednich służb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F510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C31F568" wp14:editId="003A137F">
                <wp:simplePos x="0" y="0"/>
                <wp:positionH relativeFrom="column">
                  <wp:posOffset>6945630</wp:posOffset>
                </wp:positionH>
                <wp:positionV relativeFrom="paragraph">
                  <wp:posOffset>-510540</wp:posOffset>
                </wp:positionV>
                <wp:extent cx="30480" cy="7551420"/>
                <wp:effectExtent l="0" t="0" r="26670" b="3048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75514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6EAAA" id="Łącznik prosty 20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6.9pt,-40.2pt" to="549.3pt,5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" strokecolor="black [3213]" strokeweight=".5pt">
                <v:stroke dashstyle="dash" joinstyle="miter"/>
              </v:line>
            </w:pict>
          </mc:Fallback>
        </mc:AlternateContent>
      </w:r>
      <w:r w:rsidR="001B5A8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B90B81" wp14:editId="0CAF1790">
                <wp:simplePos x="0" y="0"/>
                <wp:positionH relativeFrom="column">
                  <wp:posOffset>3352800</wp:posOffset>
                </wp:positionH>
                <wp:positionV relativeFrom="paragraph">
                  <wp:posOffset>-511473</wp:posOffset>
                </wp:positionV>
                <wp:extent cx="30480" cy="7551420"/>
                <wp:effectExtent l="0" t="0" r="26670" b="30480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75514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41E4A" id="Łącznik prosty 18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pt,-40.25pt" to="266.4pt,5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" strokecolor="black [3213]" strokeweight=".5pt">
                <v:stroke dashstyle="dash" joinstyle="miter"/>
              </v:line>
            </w:pict>
          </mc:Fallback>
        </mc:AlternateContent>
      </w:r>
    </w:p>
    <w:p w14:paraId="228B5D54" w14:textId="26267774" w:rsidR="00D14E98" w:rsidRDefault="00892CDA" w:rsidP="00BC3FC8"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36576" distB="36576" distL="36576" distR="36576" simplePos="0" relativeHeight="251704320" behindDoc="1" locked="0" layoutInCell="1" allowOverlap="1" wp14:anchorId="283AB000" wp14:editId="3D9B664D">
                <wp:simplePos x="0" y="0"/>
                <wp:positionH relativeFrom="page">
                  <wp:posOffset>495300</wp:posOffset>
                </wp:positionH>
                <wp:positionV relativeFrom="page">
                  <wp:posOffset>1109980</wp:posOffset>
                </wp:positionV>
                <wp:extent cx="2701925" cy="1628775"/>
                <wp:effectExtent l="0" t="0" r="3175" b="9525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01925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E54ADF" w14:textId="0D047199" w:rsidR="00CB3906" w:rsidRPr="007550AF" w:rsidRDefault="00CB3906" w:rsidP="007550AF">
                            <w:pPr>
                              <w:pStyle w:val="Akapitzlist"/>
                              <w:numPr>
                                <w:ilvl w:val="0"/>
                                <w:numId w:val="13"/>
                              </w:numPr>
                              <w:suppressAutoHyphens/>
                              <w:spacing w:after="0"/>
                              <w:jc w:val="left"/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</w:pPr>
                            <w:r w:rsidRPr="007550AF"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  <w:t>Zatrzymaj i zabezpiecz pojazd, nie powodując przy tym zagrożenia bezpieczeństwa ruchu drogowego.</w:t>
                            </w:r>
                          </w:p>
                          <w:p w14:paraId="6D36B379" w14:textId="74BBC152" w:rsidR="00CB3906" w:rsidRPr="007550AF" w:rsidRDefault="00CB3906" w:rsidP="007550AF">
                            <w:pPr>
                              <w:pStyle w:val="Akapitzlist"/>
                              <w:numPr>
                                <w:ilvl w:val="0"/>
                                <w:numId w:val="13"/>
                              </w:numPr>
                              <w:suppressAutoHyphens/>
                              <w:spacing w:after="0"/>
                              <w:jc w:val="left"/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</w:pPr>
                            <w:r w:rsidRPr="007550AF"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  <w:t>Pozostaw pojazd na światłach awaryjnych.</w:t>
                            </w:r>
                          </w:p>
                          <w:p w14:paraId="41E9EE44" w14:textId="080ABF8C" w:rsidR="00CB3906" w:rsidRPr="007550AF" w:rsidRDefault="00CB3906" w:rsidP="007550AF">
                            <w:pPr>
                              <w:pStyle w:val="Akapitzlist"/>
                              <w:numPr>
                                <w:ilvl w:val="0"/>
                                <w:numId w:val="13"/>
                              </w:numPr>
                              <w:suppressAutoHyphens/>
                              <w:spacing w:after="0"/>
                              <w:jc w:val="left"/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</w:pPr>
                            <w:r w:rsidRPr="007550AF"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  <w:t>Rozstaw trójkąt ostrzegawczy.</w:t>
                            </w:r>
                          </w:p>
                          <w:p w14:paraId="466672AE" w14:textId="3C2FD185" w:rsidR="00CB3906" w:rsidRPr="007550AF" w:rsidRDefault="00CB3906" w:rsidP="007550AF">
                            <w:pPr>
                              <w:pStyle w:val="Akapitzlist"/>
                              <w:numPr>
                                <w:ilvl w:val="0"/>
                                <w:numId w:val="13"/>
                              </w:numPr>
                              <w:suppressAutoHyphens/>
                              <w:spacing w:after="0"/>
                              <w:jc w:val="left"/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</w:pPr>
                            <w:r w:rsidRPr="007550AF"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  <w:t>Zapewn</w:t>
                            </w:r>
                            <w:r w:rsidR="00892CDA" w:rsidRPr="007550AF"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  <w:t>ij pomoc lekarską poszkodowanym (udziel pierwszej</w:t>
                            </w:r>
                            <w:r w:rsidRPr="007550AF">
                              <w:rPr>
                                <w:rFonts w:ascii="Calibri" w:eastAsia="Calibri" w:hAnsi="Calibri"/>
                                <w:b/>
                                <w:color w:val="002060"/>
                                <w:sz w:val="20"/>
                              </w:rPr>
                              <w:t xml:space="preserve"> pomocy, jeśli potrafisz).</w:t>
                            </w:r>
                          </w:p>
                          <w:p w14:paraId="634A5E17" w14:textId="77777777" w:rsidR="00CB3906" w:rsidRPr="00400E52" w:rsidRDefault="00CB3906" w:rsidP="00CB3906">
                            <w:pPr>
                              <w:suppressAutoHyphens/>
                              <w:spacing w:after="0"/>
                              <w:contextualSpacing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3708933D" w14:textId="77777777" w:rsidR="00CB3906" w:rsidRPr="00400E52" w:rsidRDefault="00CB3906" w:rsidP="00CB3906">
                            <w:pPr>
                              <w:suppressAutoHyphens/>
                              <w:spacing w:after="0"/>
                              <w:contextualSpacing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5F0560CD" w14:textId="77777777" w:rsidR="00CB3906" w:rsidRPr="00400E52" w:rsidRDefault="00CB3906" w:rsidP="00CB3906">
                            <w:pPr>
                              <w:pStyle w:val="Dewiza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AB000" id="Pole tekstowe 22" o:spid="_x0000_s1078" type="#_x0000_t202" style="position:absolute;margin-left:39pt;margin-top:87.4pt;width:212.75pt;height:128.25pt;z-index:-2516121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" filled="f" stroked="f" strokeweight="0" insetpen="t">
                <o:lock v:ext="edit" shapetype="t"/>
                <v:textbox inset="2.85pt,2.85pt,2.85pt,2.85pt">
                  <w:txbxContent>
                    <w:p w14:paraId="36E54ADF" w14:textId="0D047199" w:rsidR="00CB3906" w:rsidRPr="007550AF" w:rsidRDefault="00CB3906" w:rsidP="007550AF">
                      <w:pPr>
                        <w:pStyle w:val="Akapitzlist"/>
                        <w:numPr>
                          <w:ilvl w:val="0"/>
                          <w:numId w:val="13"/>
                        </w:numPr>
                        <w:suppressAutoHyphens/>
                        <w:spacing w:after="0"/>
                        <w:jc w:val="left"/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</w:pPr>
                      <w:r w:rsidRPr="007550AF"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  <w:t>Zatrzymaj i zabezpiecz pojazd, nie powodując przy tym zagrożenia bezpieczeństwa ruchu drogowego.</w:t>
                      </w:r>
                    </w:p>
                    <w:p w14:paraId="6D36B379" w14:textId="74BBC152" w:rsidR="00CB3906" w:rsidRPr="007550AF" w:rsidRDefault="00CB3906" w:rsidP="007550AF">
                      <w:pPr>
                        <w:pStyle w:val="Akapitzlist"/>
                        <w:numPr>
                          <w:ilvl w:val="0"/>
                          <w:numId w:val="13"/>
                        </w:numPr>
                        <w:suppressAutoHyphens/>
                        <w:spacing w:after="0"/>
                        <w:jc w:val="left"/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</w:pPr>
                      <w:r w:rsidRPr="007550AF"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  <w:t>Pozostaw pojazd na światłach awaryjnych.</w:t>
                      </w:r>
                    </w:p>
                    <w:p w14:paraId="41E9EE44" w14:textId="080ABF8C" w:rsidR="00CB3906" w:rsidRPr="007550AF" w:rsidRDefault="00CB3906" w:rsidP="007550AF">
                      <w:pPr>
                        <w:pStyle w:val="Akapitzlist"/>
                        <w:numPr>
                          <w:ilvl w:val="0"/>
                          <w:numId w:val="13"/>
                        </w:numPr>
                        <w:suppressAutoHyphens/>
                        <w:spacing w:after="0"/>
                        <w:jc w:val="left"/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</w:pPr>
                      <w:r w:rsidRPr="007550AF"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  <w:t>Rozstaw trójkąt ostrzegawczy.</w:t>
                      </w:r>
                    </w:p>
                    <w:p w14:paraId="466672AE" w14:textId="3C2FD185" w:rsidR="00CB3906" w:rsidRPr="007550AF" w:rsidRDefault="00CB3906" w:rsidP="007550AF">
                      <w:pPr>
                        <w:pStyle w:val="Akapitzlist"/>
                        <w:numPr>
                          <w:ilvl w:val="0"/>
                          <w:numId w:val="13"/>
                        </w:numPr>
                        <w:suppressAutoHyphens/>
                        <w:spacing w:after="0"/>
                        <w:jc w:val="left"/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</w:pPr>
                      <w:r w:rsidRPr="007550AF"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  <w:t>Zapewn</w:t>
                      </w:r>
                      <w:r w:rsidR="00892CDA" w:rsidRPr="007550AF"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  <w:t>ij pomoc lekarską poszkodowanym (udziel pierwszej</w:t>
                      </w:r>
                      <w:r w:rsidRPr="007550AF">
                        <w:rPr>
                          <w:rFonts w:ascii="Calibri" w:eastAsia="Calibri" w:hAnsi="Calibri"/>
                          <w:b/>
                          <w:color w:val="002060"/>
                          <w:sz w:val="20"/>
                        </w:rPr>
                        <w:t xml:space="preserve"> pomocy, jeśli potrafisz).</w:t>
                      </w:r>
                    </w:p>
                    <w:p w14:paraId="634A5E17" w14:textId="77777777" w:rsidR="00CB3906" w:rsidRPr="00400E52" w:rsidRDefault="00CB3906" w:rsidP="00CB3906">
                      <w:pPr>
                        <w:suppressAutoHyphens/>
                        <w:spacing w:after="0"/>
                        <w:contextualSpacing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3708933D" w14:textId="77777777" w:rsidR="00CB3906" w:rsidRPr="00400E52" w:rsidRDefault="00CB3906" w:rsidP="00CB3906">
                      <w:pPr>
                        <w:suppressAutoHyphens/>
                        <w:spacing w:after="0"/>
                        <w:contextualSpacing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5F0560CD" w14:textId="77777777" w:rsidR="00CB3906" w:rsidRPr="00400E52" w:rsidRDefault="00CB3906" w:rsidP="00CB3906">
                      <w:pPr>
                        <w:pStyle w:val="Dewiza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356A" w:rsidRPr="00E90F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72DA3F" wp14:editId="32837966">
                <wp:simplePos x="0" y="0"/>
                <wp:positionH relativeFrom="margin">
                  <wp:posOffset>7058025</wp:posOffset>
                </wp:positionH>
                <wp:positionV relativeFrom="paragraph">
                  <wp:posOffset>128905</wp:posOffset>
                </wp:positionV>
                <wp:extent cx="3362325" cy="1771650"/>
                <wp:effectExtent l="0" t="0" r="0" b="0"/>
                <wp:wrapNone/>
                <wp:docPr id="451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771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09D996" w14:textId="47C450A2" w:rsidR="00CB3906" w:rsidRDefault="00CB3906" w:rsidP="007550AF">
                            <w:pPr>
                              <w:suppressAutoHyphens/>
                              <w:spacing w:after="0"/>
                              <w:ind w:right="33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  <w:r w:rsidRPr="00BB0180">
                              <w:rPr>
                                <w:rFonts w:ascii="Calibri" w:eastAsia="Calibri" w:hAnsi="Calibri"/>
                                <w:color w:val="002060"/>
                              </w:rPr>
                              <w:t>Zdjęcia pojazdów oraz ich ułożenia względem siebie, szczególnie zrobione zaraz po zdarzeniu mają bardzo dużą wartość dowodową.</w:t>
                            </w:r>
                          </w:p>
                          <w:p w14:paraId="51563FFA" w14:textId="77777777" w:rsidR="00BB0180" w:rsidRPr="00BB0180" w:rsidRDefault="00BB0180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2987FA55" w14:textId="74E12D96" w:rsidR="00CB3906" w:rsidRDefault="00CB3906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  <w:r w:rsidRPr="00BB0180">
                              <w:rPr>
                                <w:rFonts w:ascii="Calibri" w:eastAsia="Calibri" w:hAnsi="Calibri"/>
                                <w:color w:val="002060"/>
                              </w:rPr>
                              <w:t>Zdjęcia uszkodzeń i tablic rejestracyjnych wszystkich pojazdów biorących udział w zdarzeniu – najlepiej po przekątnej pojazdu.</w:t>
                            </w:r>
                          </w:p>
                          <w:p w14:paraId="7D9ED68A" w14:textId="77777777" w:rsidR="00BB0180" w:rsidRPr="00BB0180" w:rsidRDefault="00BB0180" w:rsidP="007550AF">
                            <w:pPr>
                              <w:suppressAutoHyphens/>
                              <w:spacing w:after="0"/>
                              <w:ind w:right="459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454C69AC" w14:textId="12E9496C" w:rsidR="00CB3906" w:rsidRPr="00BB0180" w:rsidRDefault="00CB3906" w:rsidP="007550AF">
                            <w:pPr>
                              <w:suppressAutoHyphens/>
                              <w:spacing w:after="0"/>
                              <w:ind w:right="33"/>
                              <w:contextualSpacing/>
                              <w:jc w:val="center"/>
                              <w:rPr>
                                <w:rFonts w:cstheme="minorHAnsi"/>
                                <w:color w:val="002060"/>
                              </w:rPr>
                            </w:pPr>
                            <w:r w:rsidRPr="00BB0180">
                              <w:rPr>
                                <w:rFonts w:ascii="Calibri" w:eastAsia="Calibri" w:hAnsi="Calibri"/>
                                <w:color w:val="002060"/>
                              </w:rPr>
                              <w:t>Unikaj robienia zdjęć ze zbyt bliskiej odległości ukazujących tylko fragmenty pojazdów, staraj się sfotografować jak najwięcej przedmiotów.</w:t>
                            </w:r>
                          </w:p>
                          <w:p w14:paraId="61C64B44" w14:textId="73CA92D3" w:rsidR="006C480E" w:rsidRDefault="006C480E" w:rsidP="006C480E">
                            <w:pPr>
                              <w:suppressAutoHyphens/>
                              <w:spacing w:after="0"/>
                              <w:contextualSpacing/>
                              <w:rPr>
                                <w:noProof/>
                                <w:color w:val="002060"/>
                              </w:rPr>
                            </w:pPr>
                          </w:p>
                          <w:p w14:paraId="1F7EB6F1" w14:textId="05C172F8" w:rsidR="00CB3906" w:rsidRPr="00400E52" w:rsidRDefault="00CB3906" w:rsidP="00CB3906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2DA3F" id="Prostokąt 7" o:spid="_x0000_s1079" style="position:absolute;margin-left:555.75pt;margin-top:10.15pt;width:264.75pt;height:139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" filled="f" stroked="f">
                <v:textbox>
                  <w:txbxContent>
                    <w:p w14:paraId="4E09D996" w14:textId="47C450A2" w:rsidR="00CB3906" w:rsidRDefault="00CB3906" w:rsidP="007550AF">
                      <w:pPr>
                        <w:suppressAutoHyphens/>
                        <w:spacing w:after="0"/>
                        <w:ind w:right="33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  <w:r w:rsidRPr="00BB0180">
                        <w:rPr>
                          <w:rFonts w:ascii="Calibri" w:eastAsia="Calibri" w:hAnsi="Calibri"/>
                          <w:color w:val="002060"/>
                        </w:rPr>
                        <w:t>Zdjęcia pojazdów oraz ich ułożenia względem siebie, szczególnie zrobione zaraz po zdarzeniu mają bardzo dużą wartość dowodową.</w:t>
                      </w:r>
                    </w:p>
                    <w:p w14:paraId="51563FFA" w14:textId="77777777" w:rsidR="00BB0180" w:rsidRPr="00BB0180" w:rsidRDefault="00BB0180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2987FA55" w14:textId="74E12D96" w:rsidR="00CB3906" w:rsidRDefault="00CB3906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  <w:r w:rsidRPr="00BB0180">
                        <w:rPr>
                          <w:rFonts w:ascii="Calibri" w:eastAsia="Calibri" w:hAnsi="Calibri"/>
                          <w:color w:val="002060"/>
                        </w:rPr>
                        <w:t>Zdjęcia uszkodzeń i tablic rejestracyjnych wszystkich pojazdów biorących udział w zdarzeniu – najlepiej po przekątnej pojazdu.</w:t>
                      </w:r>
                    </w:p>
                    <w:p w14:paraId="7D9ED68A" w14:textId="77777777" w:rsidR="00BB0180" w:rsidRPr="00BB0180" w:rsidRDefault="00BB0180" w:rsidP="007550AF">
                      <w:pPr>
                        <w:suppressAutoHyphens/>
                        <w:spacing w:after="0"/>
                        <w:ind w:right="459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454C69AC" w14:textId="12E9496C" w:rsidR="00CB3906" w:rsidRPr="00BB0180" w:rsidRDefault="00CB3906" w:rsidP="007550AF">
                      <w:pPr>
                        <w:suppressAutoHyphens/>
                        <w:spacing w:after="0"/>
                        <w:ind w:right="33"/>
                        <w:contextualSpacing/>
                        <w:jc w:val="center"/>
                        <w:rPr>
                          <w:rFonts w:cstheme="minorHAnsi"/>
                          <w:color w:val="002060"/>
                        </w:rPr>
                      </w:pPr>
                      <w:r w:rsidRPr="00BB0180">
                        <w:rPr>
                          <w:rFonts w:ascii="Calibri" w:eastAsia="Calibri" w:hAnsi="Calibri"/>
                          <w:color w:val="002060"/>
                        </w:rPr>
                        <w:t>Unikaj robienia zdjęć ze zbyt bliskiej odległości ukazujących tylko fragmenty pojazdów, staraj się sfotografować jak najwięcej przedmiotów.</w:t>
                      </w:r>
                    </w:p>
                    <w:p w14:paraId="61C64B44" w14:textId="73CA92D3" w:rsidR="006C480E" w:rsidRDefault="006C480E" w:rsidP="006C480E">
                      <w:pPr>
                        <w:suppressAutoHyphens/>
                        <w:spacing w:after="0"/>
                        <w:contextualSpacing/>
                        <w:rPr>
                          <w:noProof/>
                          <w:color w:val="002060"/>
                        </w:rPr>
                      </w:pPr>
                    </w:p>
                    <w:p w14:paraId="1F7EB6F1" w14:textId="05C172F8" w:rsidR="00CB3906" w:rsidRPr="00400E52" w:rsidRDefault="00CB3906" w:rsidP="00CB3906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23027">
        <w:rPr>
          <w:noProof/>
          <w:lang w:eastAsia="pl-PL"/>
        </w:rPr>
        <mc:AlternateContent>
          <mc:Choice Requires="wps">
            <w:drawing>
              <wp:anchor distT="36576" distB="36576" distL="36576" distR="36576" simplePos="0" relativeHeight="251714560" behindDoc="0" locked="0" layoutInCell="1" allowOverlap="1" wp14:anchorId="4B0F0325" wp14:editId="2CC1751C">
                <wp:simplePos x="0" y="0"/>
                <wp:positionH relativeFrom="margin">
                  <wp:posOffset>3793490</wp:posOffset>
                </wp:positionH>
                <wp:positionV relativeFrom="page">
                  <wp:posOffset>998855</wp:posOffset>
                </wp:positionV>
                <wp:extent cx="2641600" cy="398145"/>
                <wp:effectExtent l="0" t="0" r="6350" b="1905"/>
                <wp:wrapNone/>
                <wp:docPr id="3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4160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70A454" w14:textId="1AB26B62" w:rsidR="00CB3906" w:rsidRPr="00400E52" w:rsidRDefault="00CB3906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  <w:r w:rsidRPr="00400E52">
                              <w:rPr>
                                <w:rFonts w:ascii="Calibri" w:eastAsia="Calibri" w:hAnsi="Calibri"/>
                                <w:color w:val="002060"/>
                              </w:rPr>
                              <w:t>Wezwij służby odpowiednie do potrzeb danej sytuacji: Pogotowie, Policję, Straż Pożarną</w:t>
                            </w:r>
                            <w:r w:rsidR="007550AF">
                              <w:rPr>
                                <w:rFonts w:ascii="Calibri" w:eastAsia="Calibri" w:hAnsi="Calibri"/>
                                <w:color w:val="002060"/>
                              </w:rPr>
                              <w:t>.</w:t>
                            </w:r>
                          </w:p>
                          <w:p w14:paraId="645CD2C0" w14:textId="77777777" w:rsidR="00CB3906" w:rsidRPr="00400E52" w:rsidRDefault="00CB3906" w:rsidP="00CB3906">
                            <w:pPr>
                              <w:suppressAutoHyphens/>
                              <w:spacing w:after="0"/>
                              <w:contextualSpacing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580DFE58" w14:textId="77777777" w:rsidR="00CB3906" w:rsidRPr="00400E52" w:rsidRDefault="00CB3906" w:rsidP="00CB3906">
                            <w:pPr>
                              <w:pStyle w:val="Dewiza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00E52">
                              <w:rPr>
                                <w:rFonts w:ascii="Calibri" w:eastAsia="Calibri" w:hAnsi="Calibri" w:cs="Times New Roman"/>
                                <w:b w:val="0"/>
                                <w:bCs w:val="0"/>
                                <w:color w:val="002060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F0325" id="_x0000_s1080" type="#_x0000_t202" style="position:absolute;margin-left:298.7pt;margin-top:78.65pt;width:208pt;height:31.35pt;z-index:2517145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" filled="f" stroked="f" strokeweight="0" insetpen="t">
                <o:lock v:ext="edit" shapetype="t"/>
                <v:textbox inset="2.85pt,2.85pt,2.85pt,2.85pt">
                  <w:txbxContent>
                    <w:p w14:paraId="0870A454" w14:textId="1AB26B62" w:rsidR="00CB3906" w:rsidRPr="00400E52" w:rsidRDefault="00CB3906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  <w:r w:rsidRPr="00400E52">
                        <w:rPr>
                          <w:rFonts w:ascii="Calibri" w:eastAsia="Calibri" w:hAnsi="Calibri"/>
                          <w:color w:val="002060"/>
                        </w:rPr>
                        <w:t>Wezwij służby odpowiednie do potrzeb danej sytuacji: Pogotowie, Policję, Straż Pożarną</w:t>
                      </w:r>
                      <w:r w:rsidR="007550AF">
                        <w:rPr>
                          <w:rFonts w:ascii="Calibri" w:eastAsia="Calibri" w:hAnsi="Calibri"/>
                          <w:color w:val="002060"/>
                        </w:rPr>
                        <w:t>.</w:t>
                      </w:r>
                    </w:p>
                    <w:p w14:paraId="645CD2C0" w14:textId="77777777" w:rsidR="00CB3906" w:rsidRPr="00400E52" w:rsidRDefault="00CB3906" w:rsidP="00CB3906">
                      <w:pPr>
                        <w:suppressAutoHyphens/>
                        <w:spacing w:after="0"/>
                        <w:contextualSpacing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580DFE58" w14:textId="77777777" w:rsidR="00CB3906" w:rsidRPr="00400E52" w:rsidRDefault="00CB3906" w:rsidP="00CB3906">
                      <w:pPr>
                        <w:pStyle w:val="Dewiza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400E52">
                        <w:rPr>
                          <w:rFonts w:ascii="Calibri" w:eastAsia="Calibri" w:hAnsi="Calibri" w:cs="Times New Roman"/>
                          <w:b w:val="0"/>
                          <w:bCs w:val="0"/>
                          <w:color w:val="002060"/>
                          <w:kern w:val="0"/>
                          <w:sz w:val="18"/>
                          <w:szCs w:val="18"/>
                          <w:lang w:eastAsia="en-US" w:bidi="ar-SA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B8C7D98" w14:textId="75F5A84A" w:rsidR="00D14E98" w:rsidRDefault="00423027" w:rsidP="00BC3FC8">
      <w:r>
        <w:rPr>
          <w:noProof/>
          <w:lang w:eastAsia="pl-PL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5787CAB7" wp14:editId="67EEBCE2">
                <wp:simplePos x="0" y="0"/>
                <wp:positionH relativeFrom="margin">
                  <wp:posOffset>3800475</wp:posOffset>
                </wp:positionH>
                <wp:positionV relativeFrom="page">
                  <wp:posOffset>1405255</wp:posOffset>
                </wp:positionV>
                <wp:extent cx="2633980" cy="3095625"/>
                <wp:effectExtent l="0" t="0" r="0" b="9525"/>
                <wp:wrapNone/>
                <wp:docPr id="40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33980" cy="309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DF9371" w14:textId="77777777" w:rsidR="00CB3906" w:rsidRPr="00400E52" w:rsidRDefault="00CB3906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  <w:r w:rsidRPr="00400E52">
                              <w:rPr>
                                <w:rFonts w:ascii="Calibri" w:eastAsia="Calibri" w:hAnsi="Calibri"/>
                                <w:color w:val="002060"/>
                              </w:rPr>
                              <w:t>W sytuacji, gdy doszło do wypadku drogowego (są ranni lub ofiary śmiertelne) obowiązkowo należy zadzwonić po policję i pogotowie ratunkowe. Nie należy wtedy zmieniać ustawienia pojazdów.</w:t>
                            </w:r>
                          </w:p>
                          <w:p w14:paraId="6B280AB9" w14:textId="77777777" w:rsidR="00CB3906" w:rsidRPr="006C480E" w:rsidRDefault="00CB3906" w:rsidP="00CB3906">
                            <w:pPr>
                              <w:suppressAutoHyphens/>
                              <w:spacing w:after="0"/>
                              <w:contextualSpacing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7A304FA4" w14:textId="274E6D19" w:rsidR="00CB3906" w:rsidRPr="00DA21AC" w:rsidRDefault="00CB3906" w:rsidP="00CB3906">
                            <w:pPr>
                              <w:pStyle w:val="Dewiza"/>
                              <w:jc w:val="left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DA21AC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Kiedy należy powiadomić Policję?</w:t>
                            </w:r>
                          </w:p>
                          <w:p w14:paraId="2A6C5146" w14:textId="1F7FCCEC" w:rsidR="00CB3906" w:rsidRPr="00DA21AC" w:rsidRDefault="00CB3906" w:rsidP="00BB0180">
                            <w:pPr>
                              <w:pStyle w:val="Dewiza"/>
                              <w:numPr>
                                <w:ilvl w:val="0"/>
                                <w:numId w:val="10"/>
                              </w:numPr>
                              <w:jc w:val="left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DA21AC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gdy doszło do kradzieży pojazdu (wyposażenia),</w:t>
                            </w:r>
                          </w:p>
                          <w:p w14:paraId="1876A64D" w14:textId="6B45B146" w:rsidR="00CB3906" w:rsidRPr="00DA21AC" w:rsidRDefault="00CB3906" w:rsidP="00BB0180">
                            <w:pPr>
                              <w:pStyle w:val="Dewiza"/>
                              <w:numPr>
                                <w:ilvl w:val="0"/>
                                <w:numId w:val="10"/>
                              </w:numPr>
                              <w:jc w:val="left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DA21AC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do sytuacji, w której masz przypuszczenie, że zostało popełnione przestępstwo (np. pijany kierowca),</w:t>
                            </w:r>
                          </w:p>
                          <w:p w14:paraId="63A01C7C" w14:textId="77777777" w:rsidR="00892CDA" w:rsidRDefault="00CB3906" w:rsidP="00BB0180">
                            <w:pPr>
                              <w:pStyle w:val="Dewiza"/>
                              <w:numPr>
                                <w:ilvl w:val="0"/>
                                <w:numId w:val="10"/>
                              </w:numPr>
                              <w:jc w:val="left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DA21AC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 xml:space="preserve">gdy nie ma zgody pomiędzy uczestnikami kolizji co do jej przebiegu </w:t>
                            </w:r>
                          </w:p>
                          <w:p w14:paraId="1AD69079" w14:textId="1071B544" w:rsidR="00CB3906" w:rsidRPr="00DA21AC" w:rsidRDefault="00CB3906" w:rsidP="00892CDA">
                            <w:pPr>
                              <w:pStyle w:val="Dewiza"/>
                              <w:ind w:left="720"/>
                              <w:jc w:val="left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DA21AC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i sprawcy,</w:t>
                            </w:r>
                          </w:p>
                          <w:p w14:paraId="347123C9" w14:textId="52D66568" w:rsidR="00CB3906" w:rsidRPr="00DA21AC" w:rsidRDefault="00CB3906" w:rsidP="00BB0180">
                            <w:pPr>
                              <w:pStyle w:val="Dewiza"/>
                              <w:numPr>
                                <w:ilvl w:val="0"/>
                                <w:numId w:val="10"/>
                              </w:numPr>
                              <w:jc w:val="left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DA21AC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sprawca kolizji nie posiada odpowiednich dokumentów,</w:t>
                            </w:r>
                          </w:p>
                          <w:p w14:paraId="7376A7D7" w14:textId="64D48377" w:rsidR="00CB3906" w:rsidRPr="00DA21AC" w:rsidRDefault="00CB3906" w:rsidP="00BB0180">
                            <w:pPr>
                              <w:pStyle w:val="Dewiza"/>
                              <w:numPr>
                                <w:ilvl w:val="0"/>
                                <w:numId w:val="10"/>
                              </w:numPr>
                              <w:jc w:val="left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DA21AC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sprawca kolizji zbiegł.</w:t>
                            </w:r>
                          </w:p>
                          <w:p w14:paraId="2A11CA6F" w14:textId="77777777" w:rsidR="00CB3906" w:rsidRPr="00DA21AC" w:rsidRDefault="00CB3906" w:rsidP="00CB3906">
                            <w:pPr>
                              <w:pStyle w:val="Dewiza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002060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</w:pPr>
                          </w:p>
                          <w:p w14:paraId="078FCA63" w14:textId="77777777" w:rsidR="00CB3906" w:rsidRPr="00400E52" w:rsidRDefault="00CB3906" w:rsidP="00CB3906">
                            <w:pPr>
                              <w:pStyle w:val="Dewiza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00E52">
                              <w:rPr>
                                <w:rFonts w:ascii="Calibri" w:eastAsia="Calibri" w:hAnsi="Calibri" w:cs="Times New Roman"/>
                                <w:b w:val="0"/>
                                <w:bCs w:val="0"/>
                                <w:color w:val="002060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>Powiadom także swojego pracodawcę  - osobę dedykowaną do takich przypadków.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7CAB7" id="_x0000_s1081" type="#_x0000_t202" style="position:absolute;margin-left:299.25pt;margin-top:110.65pt;width:207.4pt;height:243.7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" filled="f" stroked="f" strokeweight="0" insetpen="t">
                <o:lock v:ext="edit" shapetype="t"/>
                <v:textbox inset="2.85pt,2.85pt,2.85pt,2.85pt">
                  <w:txbxContent>
                    <w:p w14:paraId="1BDF9371" w14:textId="77777777" w:rsidR="00CB3906" w:rsidRPr="00400E52" w:rsidRDefault="00CB3906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  <w:r w:rsidRPr="00400E52">
                        <w:rPr>
                          <w:rFonts w:ascii="Calibri" w:eastAsia="Calibri" w:hAnsi="Calibri"/>
                          <w:color w:val="002060"/>
                        </w:rPr>
                        <w:t>W sytuacji, gdy doszło do wypadku drogowego (są ranni lub ofiary śmiertelne) obowiązkowo należy zadzwonić po policję i pogotowie ratunkowe. Nie należy wtedy zmieniać ustawienia pojazdów.</w:t>
                      </w:r>
                    </w:p>
                    <w:p w14:paraId="6B280AB9" w14:textId="77777777" w:rsidR="00CB3906" w:rsidRPr="006C480E" w:rsidRDefault="00CB3906" w:rsidP="00CB3906">
                      <w:pPr>
                        <w:suppressAutoHyphens/>
                        <w:spacing w:after="0"/>
                        <w:contextualSpacing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7A304FA4" w14:textId="274E6D19" w:rsidR="00CB3906" w:rsidRPr="00DA21AC" w:rsidRDefault="00CB3906" w:rsidP="00CB3906">
                      <w:pPr>
                        <w:pStyle w:val="Dewiza"/>
                        <w:jc w:val="left"/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DA21AC"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  <w:t>Kiedy należy powiadomić Policję?</w:t>
                      </w:r>
                    </w:p>
                    <w:p w14:paraId="2A6C5146" w14:textId="1F7FCCEC" w:rsidR="00CB3906" w:rsidRPr="00DA21AC" w:rsidRDefault="00CB3906" w:rsidP="00BB0180">
                      <w:pPr>
                        <w:pStyle w:val="Dewiza"/>
                        <w:numPr>
                          <w:ilvl w:val="0"/>
                          <w:numId w:val="10"/>
                        </w:numPr>
                        <w:jc w:val="left"/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DA21AC"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  <w:t>gdy doszło do kradzieży pojazdu (wyposażenia),</w:t>
                      </w:r>
                    </w:p>
                    <w:p w14:paraId="1876A64D" w14:textId="6B45B146" w:rsidR="00CB3906" w:rsidRPr="00DA21AC" w:rsidRDefault="00CB3906" w:rsidP="00BB0180">
                      <w:pPr>
                        <w:pStyle w:val="Dewiza"/>
                        <w:numPr>
                          <w:ilvl w:val="0"/>
                          <w:numId w:val="10"/>
                        </w:numPr>
                        <w:jc w:val="left"/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DA21AC"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  <w:t>do sytuacji, w której masz przypuszczenie, że zostało popełnione przestępstwo (np. pijany kierowca),</w:t>
                      </w:r>
                    </w:p>
                    <w:p w14:paraId="63A01C7C" w14:textId="77777777" w:rsidR="00892CDA" w:rsidRDefault="00CB3906" w:rsidP="00BB0180">
                      <w:pPr>
                        <w:pStyle w:val="Dewiza"/>
                        <w:numPr>
                          <w:ilvl w:val="0"/>
                          <w:numId w:val="10"/>
                        </w:numPr>
                        <w:jc w:val="left"/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DA21AC"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  <w:t xml:space="preserve">gdy nie ma zgody pomiędzy uczestnikami kolizji co do jej przebiegu </w:t>
                      </w:r>
                    </w:p>
                    <w:p w14:paraId="1AD69079" w14:textId="1071B544" w:rsidR="00CB3906" w:rsidRPr="00DA21AC" w:rsidRDefault="00CB3906" w:rsidP="00892CDA">
                      <w:pPr>
                        <w:pStyle w:val="Dewiza"/>
                        <w:ind w:left="720"/>
                        <w:jc w:val="left"/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DA21AC"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  <w:t>i sprawcy,</w:t>
                      </w:r>
                    </w:p>
                    <w:p w14:paraId="347123C9" w14:textId="52D66568" w:rsidR="00CB3906" w:rsidRPr="00DA21AC" w:rsidRDefault="00CB3906" w:rsidP="00BB0180">
                      <w:pPr>
                        <w:pStyle w:val="Dewiza"/>
                        <w:numPr>
                          <w:ilvl w:val="0"/>
                          <w:numId w:val="10"/>
                        </w:numPr>
                        <w:jc w:val="left"/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DA21AC"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  <w:t>sprawca kolizji nie posiada odpowiednich dokumentów,</w:t>
                      </w:r>
                    </w:p>
                    <w:p w14:paraId="7376A7D7" w14:textId="64D48377" w:rsidR="00CB3906" w:rsidRPr="00DA21AC" w:rsidRDefault="00CB3906" w:rsidP="00BB0180">
                      <w:pPr>
                        <w:pStyle w:val="Dewiza"/>
                        <w:numPr>
                          <w:ilvl w:val="0"/>
                          <w:numId w:val="10"/>
                        </w:numPr>
                        <w:jc w:val="left"/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DA21AC"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20"/>
                          <w:szCs w:val="20"/>
                          <w:lang w:eastAsia="en-US" w:bidi="ar-SA"/>
                        </w:rPr>
                        <w:t>sprawca kolizji zbiegł.</w:t>
                      </w:r>
                    </w:p>
                    <w:p w14:paraId="2A11CA6F" w14:textId="77777777" w:rsidR="00CB3906" w:rsidRPr="00DA21AC" w:rsidRDefault="00CB3906" w:rsidP="00CB3906">
                      <w:pPr>
                        <w:pStyle w:val="Dewiza"/>
                        <w:rPr>
                          <w:rFonts w:ascii="Calibri" w:eastAsia="Calibri" w:hAnsi="Calibri" w:cs="Times New Roman"/>
                          <w:i/>
                          <w:iCs/>
                          <w:color w:val="002060"/>
                          <w:kern w:val="0"/>
                          <w:sz w:val="18"/>
                          <w:szCs w:val="18"/>
                          <w:lang w:eastAsia="en-US" w:bidi="ar-SA"/>
                        </w:rPr>
                      </w:pPr>
                    </w:p>
                    <w:p w14:paraId="078FCA63" w14:textId="77777777" w:rsidR="00CB3906" w:rsidRPr="00400E52" w:rsidRDefault="00CB3906" w:rsidP="00CB3906">
                      <w:pPr>
                        <w:pStyle w:val="Dewiza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400E52">
                        <w:rPr>
                          <w:rFonts w:ascii="Calibri" w:eastAsia="Calibri" w:hAnsi="Calibri" w:cs="Times New Roman"/>
                          <w:b w:val="0"/>
                          <w:bCs w:val="0"/>
                          <w:color w:val="002060"/>
                          <w:kern w:val="0"/>
                          <w:sz w:val="18"/>
                          <w:szCs w:val="18"/>
                          <w:lang w:eastAsia="en-US" w:bidi="ar-SA"/>
                        </w:rPr>
                        <w:t>Powiadom także swojego pracodawcę  - osobę dedykowaną do takich przypadków.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81CD111" w14:textId="1958EAD6" w:rsidR="00D14E98" w:rsidRDefault="00D14E98" w:rsidP="00BC3FC8"/>
    <w:p w14:paraId="1F45F4A4" w14:textId="37D21F1D" w:rsidR="00D14E98" w:rsidRDefault="00D14E98" w:rsidP="00BC3FC8"/>
    <w:p w14:paraId="420E68E9" w14:textId="694189FE" w:rsidR="00D14E98" w:rsidRDefault="00D14E98" w:rsidP="00BC3FC8"/>
    <w:p w14:paraId="28F45661" w14:textId="36DCDE8B" w:rsidR="00D14E98" w:rsidRDefault="00D14E98" w:rsidP="00BC3FC8"/>
    <w:p w14:paraId="361C3B34" w14:textId="4C8A3DB9" w:rsidR="00D14E98" w:rsidRDefault="00423027" w:rsidP="00BC3FC8">
      <w:r w:rsidRPr="003C7056">
        <w:rPr>
          <w:rFonts w:cstheme="minorBid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4D89D68B" wp14:editId="6AAC5FFE">
                <wp:simplePos x="0" y="0"/>
                <wp:positionH relativeFrom="margin">
                  <wp:posOffset>6981825</wp:posOffset>
                </wp:positionH>
                <wp:positionV relativeFrom="paragraph">
                  <wp:posOffset>262255</wp:posOffset>
                </wp:positionV>
                <wp:extent cx="3418204" cy="1219834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204" cy="1219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5DD98" w14:textId="2FE8B4EE" w:rsidR="006C480E" w:rsidRPr="006C480E" w:rsidRDefault="006C480E" w:rsidP="00DD0780">
                            <w:pPr>
                              <w:pStyle w:val="Bezodstpw"/>
                              <w:ind w:left="720" w:hanging="578"/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6C480E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 xml:space="preserve">Co powinienem </w:t>
                            </w:r>
                            <w:r w:rsidR="00892CDA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sfotografować</w:t>
                            </w:r>
                            <w:r w:rsidRPr="006C480E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?</w:t>
                            </w:r>
                          </w:p>
                          <w:p w14:paraId="5812CC63" w14:textId="77777777" w:rsidR="006C480E" w:rsidRPr="006C480E" w:rsidRDefault="006C480E" w:rsidP="00892CDA">
                            <w:pPr>
                              <w:pStyle w:val="Bezodstpw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6C480E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uszkodzenia pojazdów,</w:t>
                            </w:r>
                          </w:p>
                          <w:p w14:paraId="7C6C2BDA" w14:textId="77777777" w:rsidR="006C480E" w:rsidRDefault="006C480E" w:rsidP="00892CDA">
                            <w:pPr>
                              <w:pStyle w:val="Bezodstpw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6C480E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 xml:space="preserve">usytuowanie pojazdów względem siebie </w:t>
                            </w:r>
                          </w:p>
                          <w:p w14:paraId="6437C655" w14:textId="3B5D1144" w:rsidR="006C480E" w:rsidRPr="006C480E" w:rsidRDefault="006C480E" w:rsidP="00892CDA">
                            <w:pPr>
                              <w:pStyle w:val="Bezodstpw"/>
                              <w:ind w:left="851"/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6C480E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i innych stałych punktów odniesienia,</w:t>
                            </w:r>
                          </w:p>
                          <w:p w14:paraId="4AC098F3" w14:textId="77777777" w:rsidR="006C480E" w:rsidRPr="006C480E" w:rsidRDefault="006C480E" w:rsidP="00892CDA">
                            <w:pPr>
                              <w:pStyle w:val="Bezodstpw"/>
                              <w:numPr>
                                <w:ilvl w:val="0"/>
                                <w:numId w:val="7"/>
                              </w:numPr>
                              <w:ind w:left="851" w:right="1287" w:hanging="425"/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6C480E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 xml:space="preserve">tablice </w:t>
                            </w:r>
                            <w:r w:rsidRPr="00C072EF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rejestracyjne</w:t>
                            </w:r>
                            <w:r w:rsidRPr="006C480E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 xml:space="preserve"> pojazdów biorących udział w kolizji,</w:t>
                            </w:r>
                          </w:p>
                          <w:p w14:paraId="59B87599" w14:textId="77777777" w:rsidR="006C480E" w:rsidRPr="006C480E" w:rsidRDefault="006C480E" w:rsidP="00892CDA">
                            <w:pPr>
                              <w:pStyle w:val="Bezodstpw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6C480E">
                              <w:rPr>
                                <w:rStyle w:val="Tytuksiki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dokumenty pojazdów, polisy, zieloną kartę.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9D68B" id="_x0000_s1082" type="#_x0000_t202" style="position:absolute;margin-left:549.75pt;margin-top:20.65pt;width:269.15pt;height:96.05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" stroked="f">
                <v:textbox>
                  <w:txbxContent>
                    <w:p w14:paraId="0C05DD98" w14:textId="2FE8B4EE" w:rsidR="006C480E" w:rsidRPr="006C480E" w:rsidRDefault="006C480E" w:rsidP="00DD0780">
                      <w:pPr>
                        <w:pStyle w:val="Bezodstpw"/>
                        <w:ind w:left="720" w:hanging="578"/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6C480E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 xml:space="preserve">Co powinienem </w:t>
                      </w:r>
                      <w:r w:rsidR="00892CDA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>sfotografować</w:t>
                      </w:r>
                      <w:r w:rsidRPr="006C480E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>?</w:t>
                      </w:r>
                    </w:p>
                    <w:p w14:paraId="5812CC63" w14:textId="77777777" w:rsidR="006C480E" w:rsidRPr="006C480E" w:rsidRDefault="006C480E" w:rsidP="00892CDA">
                      <w:pPr>
                        <w:pStyle w:val="Bezodstpw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6C480E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>uszkodzenia pojazdów,</w:t>
                      </w:r>
                    </w:p>
                    <w:p w14:paraId="7C6C2BDA" w14:textId="77777777" w:rsidR="006C480E" w:rsidRDefault="006C480E" w:rsidP="00892CDA">
                      <w:pPr>
                        <w:pStyle w:val="Bezodstpw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6C480E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 xml:space="preserve">usytuowanie pojazdów względem siebie </w:t>
                      </w:r>
                    </w:p>
                    <w:p w14:paraId="6437C655" w14:textId="3B5D1144" w:rsidR="006C480E" w:rsidRPr="006C480E" w:rsidRDefault="006C480E" w:rsidP="00892CDA">
                      <w:pPr>
                        <w:pStyle w:val="Bezodstpw"/>
                        <w:ind w:left="851"/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6C480E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>i innych stałych punktów odniesienia,</w:t>
                      </w:r>
                    </w:p>
                    <w:p w14:paraId="4AC098F3" w14:textId="77777777" w:rsidR="006C480E" w:rsidRPr="006C480E" w:rsidRDefault="006C480E" w:rsidP="00892CDA">
                      <w:pPr>
                        <w:pStyle w:val="Bezodstpw"/>
                        <w:numPr>
                          <w:ilvl w:val="0"/>
                          <w:numId w:val="7"/>
                        </w:numPr>
                        <w:ind w:left="851" w:right="1287" w:hanging="425"/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6C480E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 xml:space="preserve">tablice </w:t>
                      </w:r>
                      <w:r w:rsidRPr="00C072EF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>rejestracyjne</w:t>
                      </w:r>
                      <w:r w:rsidRPr="006C480E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 xml:space="preserve"> pojazdów biorących udział w kolizji,</w:t>
                      </w:r>
                    </w:p>
                    <w:p w14:paraId="59B87599" w14:textId="77777777" w:rsidR="006C480E" w:rsidRPr="006C480E" w:rsidRDefault="006C480E" w:rsidP="00892CDA">
                      <w:pPr>
                        <w:pStyle w:val="Bezodstpw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6C480E">
                        <w:rPr>
                          <w:rStyle w:val="Tytuksiki"/>
                          <w:rFonts w:ascii="Calibri" w:hAnsi="Calibri" w:cs="Calibri"/>
                          <w:color w:val="002060"/>
                          <w:sz w:val="20"/>
                          <w:szCs w:val="20"/>
                          <w:lang w:val="pl-PL"/>
                        </w:rPr>
                        <w:t>dokumenty pojazdów, polisy, zieloną kartę.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585A05" w14:textId="6E6EBA2C" w:rsidR="00D14E98" w:rsidRDefault="00892CDA" w:rsidP="00BC3FC8">
      <w:r>
        <w:rPr>
          <w:noProof/>
          <w:lang w:eastAsia="pl-PL"/>
        </w:rPr>
        <w:drawing>
          <wp:anchor distT="0" distB="0" distL="114300" distR="114300" simplePos="0" relativeHeight="251708416" behindDoc="1" locked="0" layoutInCell="1" allowOverlap="1" wp14:anchorId="2AE595A3" wp14:editId="15D2DE13">
            <wp:simplePos x="0" y="0"/>
            <wp:positionH relativeFrom="margin">
              <wp:posOffset>254000</wp:posOffset>
            </wp:positionH>
            <wp:positionV relativeFrom="paragraph">
              <wp:posOffset>50800</wp:posOffset>
            </wp:positionV>
            <wp:extent cx="2750185" cy="1541145"/>
            <wp:effectExtent l="0" t="0" r="0" b="1905"/>
            <wp:wrapNone/>
            <wp:docPr id="507" name="Obraz 507" descr="Obraz zawierający niebo, drzewo, zewnętrzne, podłoż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arning-triangle-1412348_192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40B02" w14:textId="11665AA8" w:rsidR="00D14E98" w:rsidRPr="00E70FA7" w:rsidRDefault="000B5A7A" w:rsidP="00BC3FC8"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EB0931C" wp14:editId="30D3F300">
                <wp:simplePos x="0" y="0"/>
                <wp:positionH relativeFrom="column">
                  <wp:posOffset>1711597</wp:posOffset>
                </wp:positionH>
                <wp:positionV relativeFrom="paragraph">
                  <wp:posOffset>139700</wp:posOffset>
                </wp:positionV>
                <wp:extent cx="111578" cy="89807"/>
                <wp:effectExtent l="0" t="0" r="3175" b="571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78" cy="89807"/>
                        </a:xfrm>
                        <a:prstGeom prst="rect">
                          <a:avLst/>
                        </a:prstGeom>
                        <a:solidFill>
                          <a:srgbClr val="99663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8F1D5" id="Prostokąt 1" o:spid="_x0000_s1026" style="position:absolute;margin-left:134.75pt;margin-top:11pt;width:8.8pt;height:7.0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" fillcolor="#963" stroked="f"/>
            </w:pict>
          </mc:Fallback>
        </mc:AlternateContent>
      </w:r>
      <w:r w:rsidR="007550AF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36576" distB="36576" distL="36576" distR="36576" simplePos="0" relativeHeight="251710464" behindDoc="1" locked="0" layoutInCell="1" allowOverlap="1" wp14:anchorId="6B078438" wp14:editId="1415690D">
                <wp:simplePos x="0" y="0"/>
                <wp:positionH relativeFrom="page">
                  <wp:posOffset>466725</wp:posOffset>
                </wp:positionH>
                <wp:positionV relativeFrom="page">
                  <wp:posOffset>4443730</wp:posOffset>
                </wp:positionV>
                <wp:extent cx="2774950" cy="2409825"/>
                <wp:effectExtent l="0" t="0" r="6350" b="9525"/>
                <wp:wrapNone/>
                <wp:docPr id="38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74950" cy="2409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A7978E" w14:textId="77777777" w:rsidR="00CB3906" w:rsidRPr="00400E52" w:rsidRDefault="00CB3906" w:rsidP="00CB3906">
                            <w:pPr>
                              <w:suppressAutoHyphens/>
                              <w:spacing w:after="0"/>
                              <w:contextualSpacing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766E0E2E" w14:textId="74E28720" w:rsidR="00CB3906" w:rsidRPr="00400E52" w:rsidRDefault="00CB3906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  <w:r w:rsidRPr="00400E52">
                              <w:rPr>
                                <w:rFonts w:ascii="Calibri" w:eastAsia="Calibri" w:hAnsi="Calibri"/>
                                <w:color w:val="002060"/>
                              </w:rPr>
                              <w:t>Użyj dostępnych środków w celu ratowania pojazdu lub jego części</w:t>
                            </w:r>
                            <w:r w:rsidR="001D3C0D">
                              <w:rPr>
                                <w:rFonts w:ascii="Calibri" w:eastAsia="Calibri" w:hAnsi="Calibri"/>
                                <w:color w:val="002060"/>
                              </w:rPr>
                              <w:t>,</w:t>
                            </w:r>
                            <w:r w:rsidRPr="00400E52">
                              <w:rPr>
                                <w:rFonts w:ascii="Calibri" w:eastAsia="Calibri" w:hAnsi="Calibri"/>
                                <w:color w:val="002060"/>
                              </w:rPr>
                              <w:t xml:space="preserve"> lub jego wyposażenia oraz zapobieżenia szkodzie lub </w:t>
                            </w:r>
                            <w:r w:rsidRPr="006C480E">
                              <w:rPr>
                                <w:rFonts w:ascii="Calibri" w:eastAsia="Calibri" w:hAnsi="Calibri"/>
                                <w:color w:val="002060"/>
                              </w:rPr>
                              <w:t>zmniejszenia</w:t>
                            </w:r>
                            <w:r w:rsidRPr="00400E52">
                              <w:rPr>
                                <w:rFonts w:ascii="Calibri" w:eastAsia="Calibri" w:hAnsi="Calibri"/>
                                <w:color w:val="002060"/>
                              </w:rPr>
                              <w:t xml:space="preserve"> jej rozmiarów;</w:t>
                            </w:r>
                          </w:p>
                          <w:p w14:paraId="7722F49E" w14:textId="77777777" w:rsidR="00CB3906" w:rsidRDefault="00CB3906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130F3F9F" w14:textId="77777777" w:rsidR="00CB3906" w:rsidRPr="00400E52" w:rsidRDefault="00CB3906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4B0871BB" w14:textId="24573AB5" w:rsidR="00CB3906" w:rsidRDefault="00CB3906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  <w:r w:rsidRPr="00400E52">
                              <w:rPr>
                                <w:rFonts w:ascii="Calibri" w:eastAsia="Calibri" w:hAnsi="Calibri"/>
                                <w:color w:val="002060"/>
                              </w:rPr>
                              <w:t>Nie podejmuj czynności, które mogłyby utrudnić ustalenie przebiegu wypadku, w szczególności w przypadku gdy są osoby ranne lub ofiary śmiertelne nie należy dokonywać zmian w ustawieniu pojazdów</w:t>
                            </w:r>
                            <w:r w:rsidR="00A724C2">
                              <w:rPr>
                                <w:rFonts w:ascii="Calibri" w:eastAsia="Calibri" w:hAnsi="Calibri"/>
                                <w:color w:val="002060"/>
                              </w:rPr>
                              <w:t>.</w:t>
                            </w:r>
                          </w:p>
                          <w:p w14:paraId="1DFFEAE7" w14:textId="77777777" w:rsidR="00CB3906" w:rsidRDefault="00CB3906" w:rsidP="007550AF">
                            <w:pPr>
                              <w:suppressAutoHyphens/>
                              <w:spacing w:after="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79E5B665" w14:textId="6FCCC1DD" w:rsidR="00CB3906" w:rsidRPr="00041790" w:rsidRDefault="00CB3906" w:rsidP="007550AF">
                            <w:pPr>
                              <w:pStyle w:val="Bezodstpw"/>
                              <w:jc w:val="center"/>
                              <w:rPr>
                                <w:rStyle w:val="Tytuksiki"/>
                                <w:color w:val="002060"/>
                                <w:sz w:val="18"/>
                                <w:szCs w:val="18"/>
                                <w:lang w:val="pl-PL"/>
                              </w:rPr>
                            </w:pPr>
                            <w:bookmarkStart w:id="0" w:name="_Hlk30420018"/>
                            <w:bookmarkStart w:id="1" w:name="_Hlk30420019"/>
                            <w:r w:rsidRPr="00041790">
                              <w:rPr>
                                <w:rStyle w:val="Tytuksiki"/>
                                <w:color w:val="002060"/>
                                <w:sz w:val="18"/>
                                <w:szCs w:val="18"/>
                                <w:u w:val="single"/>
                                <w:lang w:val="pl-PL"/>
                              </w:rPr>
                              <w:t xml:space="preserve">Jeśli posiadasz </w:t>
                            </w:r>
                            <w:proofErr w:type="spellStart"/>
                            <w:r w:rsidRPr="00041790">
                              <w:rPr>
                                <w:rStyle w:val="Tytuksiki"/>
                                <w:color w:val="002060"/>
                                <w:sz w:val="18"/>
                                <w:szCs w:val="18"/>
                                <w:u w:val="single"/>
                                <w:lang w:val="pl-PL"/>
                              </w:rPr>
                              <w:t>wideorejestrator</w:t>
                            </w:r>
                            <w:proofErr w:type="spellEnd"/>
                            <w:r w:rsidRPr="00041790">
                              <w:rPr>
                                <w:rStyle w:val="Tytuksiki"/>
                                <w:color w:val="002060"/>
                                <w:sz w:val="18"/>
                                <w:szCs w:val="18"/>
                                <w:u w:val="single"/>
                                <w:lang w:val="pl-PL"/>
                              </w:rPr>
                              <w:t xml:space="preserve"> – zachowaj nagranie ze zdarzenia!</w:t>
                            </w:r>
                            <w:bookmarkEnd w:id="0"/>
                            <w:bookmarkEnd w:id="1"/>
                          </w:p>
                          <w:p w14:paraId="7C933E1E" w14:textId="5438EB86" w:rsidR="00CB3906" w:rsidRPr="00400E52" w:rsidRDefault="00CB3906" w:rsidP="00CB3906">
                            <w:pPr>
                              <w:suppressAutoHyphens/>
                              <w:spacing w:after="0"/>
                              <w:contextualSpacing/>
                              <w:rPr>
                                <w:rFonts w:ascii="Calibri" w:eastAsia="Calibri" w:hAnsi="Calibri"/>
                                <w:color w:val="002060"/>
                              </w:rPr>
                            </w:pPr>
                          </w:p>
                          <w:p w14:paraId="37C307CD" w14:textId="77777777" w:rsidR="00CB3906" w:rsidRPr="00400E52" w:rsidRDefault="00CB3906" w:rsidP="00CB3906">
                            <w:pPr>
                              <w:pStyle w:val="Dewiza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78438" id="Pole tekstowe 38" o:spid="_x0000_s1083" type="#_x0000_t202" style="position:absolute;margin-left:36.75pt;margin-top:349.9pt;width:218.5pt;height:189.75pt;z-index:-2516060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" filled="f" stroked="f" strokeweight="0" insetpen="t">
                <o:lock v:ext="edit" shapetype="t"/>
                <v:textbox inset="2.85pt,2.85pt,2.85pt,2.85pt">
                  <w:txbxContent>
                    <w:p w14:paraId="56A7978E" w14:textId="77777777" w:rsidR="00CB3906" w:rsidRPr="00400E52" w:rsidRDefault="00CB3906" w:rsidP="00CB3906">
                      <w:pPr>
                        <w:suppressAutoHyphens/>
                        <w:spacing w:after="0"/>
                        <w:contextualSpacing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766E0E2E" w14:textId="74E28720" w:rsidR="00CB3906" w:rsidRPr="00400E52" w:rsidRDefault="00CB3906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  <w:r w:rsidRPr="00400E52">
                        <w:rPr>
                          <w:rFonts w:ascii="Calibri" w:eastAsia="Calibri" w:hAnsi="Calibri"/>
                          <w:color w:val="002060"/>
                        </w:rPr>
                        <w:t>Użyj dostępnych środków w celu ratowania pojazdu lub jego części</w:t>
                      </w:r>
                      <w:r w:rsidR="001D3C0D">
                        <w:rPr>
                          <w:rFonts w:ascii="Calibri" w:eastAsia="Calibri" w:hAnsi="Calibri"/>
                          <w:color w:val="002060"/>
                        </w:rPr>
                        <w:t>,</w:t>
                      </w:r>
                      <w:r w:rsidRPr="00400E52">
                        <w:rPr>
                          <w:rFonts w:ascii="Calibri" w:eastAsia="Calibri" w:hAnsi="Calibri"/>
                          <w:color w:val="002060"/>
                        </w:rPr>
                        <w:t xml:space="preserve"> lub jego wyposażenia oraz zapobieżenia szkodzie lub </w:t>
                      </w:r>
                      <w:r w:rsidRPr="006C480E">
                        <w:rPr>
                          <w:rFonts w:ascii="Calibri" w:eastAsia="Calibri" w:hAnsi="Calibri"/>
                          <w:color w:val="002060"/>
                        </w:rPr>
                        <w:t>zmniejszenia</w:t>
                      </w:r>
                      <w:r w:rsidRPr="00400E52">
                        <w:rPr>
                          <w:rFonts w:ascii="Calibri" w:eastAsia="Calibri" w:hAnsi="Calibri"/>
                          <w:color w:val="002060"/>
                        </w:rPr>
                        <w:t xml:space="preserve"> jej rozmiarów;</w:t>
                      </w:r>
                    </w:p>
                    <w:p w14:paraId="7722F49E" w14:textId="77777777" w:rsidR="00CB3906" w:rsidRDefault="00CB3906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130F3F9F" w14:textId="77777777" w:rsidR="00CB3906" w:rsidRPr="00400E52" w:rsidRDefault="00CB3906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4B0871BB" w14:textId="24573AB5" w:rsidR="00CB3906" w:rsidRDefault="00CB3906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  <w:r w:rsidRPr="00400E52">
                        <w:rPr>
                          <w:rFonts w:ascii="Calibri" w:eastAsia="Calibri" w:hAnsi="Calibri"/>
                          <w:color w:val="002060"/>
                        </w:rPr>
                        <w:t>Nie podejmuj czynności, które mogłyby utrudnić ustalenie przebiegu wypadku, w szczególności w przypadku gdy są osoby ranne lub ofiary śmiertelne nie należy dokonywać zmian w ustawieniu pojazdów</w:t>
                      </w:r>
                      <w:r w:rsidR="00A724C2">
                        <w:rPr>
                          <w:rFonts w:ascii="Calibri" w:eastAsia="Calibri" w:hAnsi="Calibri"/>
                          <w:color w:val="002060"/>
                        </w:rPr>
                        <w:t>.</w:t>
                      </w:r>
                    </w:p>
                    <w:p w14:paraId="1DFFEAE7" w14:textId="77777777" w:rsidR="00CB3906" w:rsidRDefault="00CB3906" w:rsidP="007550AF">
                      <w:pPr>
                        <w:suppressAutoHyphens/>
                        <w:spacing w:after="0"/>
                        <w:contextualSpacing/>
                        <w:jc w:val="center"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79E5B665" w14:textId="6FCCC1DD" w:rsidR="00CB3906" w:rsidRPr="00041790" w:rsidRDefault="00CB3906" w:rsidP="007550AF">
                      <w:pPr>
                        <w:pStyle w:val="Bezodstpw"/>
                        <w:jc w:val="center"/>
                        <w:rPr>
                          <w:rStyle w:val="Tytuksiki"/>
                          <w:color w:val="002060"/>
                          <w:sz w:val="18"/>
                          <w:szCs w:val="18"/>
                          <w:lang w:val="pl-PL"/>
                        </w:rPr>
                      </w:pPr>
                      <w:bookmarkStart w:id="2" w:name="_Hlk30420018"/>
                      <w:bookmarkStart w:id="3" w:name="_Hlk30420019"/>
                      <w:r w:rsidRPr="00041790">
                        <w:rPr>
                          <w:rStyle w:val="Tytuksiki"/>
                          <w:color w:val="002060"/>
                          <w:sz w:val="18"/>
                          <w:szCs w:val="18"/>
                          <w:u w:val="single"/>
                          <w:lang w:val="pl-PL"/>
                        </w:rPr>
                        <w:t>Jeśli posiadasz wideorejestrator – zachowaj nagranie ze zdarzenia!</w:t>
                      </w:r>
                      <w:bookmarkEnd w:id="2"/>
                      <w:bookmarkEnd w:id="3"/>
                    </w:p>
                    <w:p w14:paraId="7C933E1E" w14:textId="5438EB86" w:rsidR="00CB3906" w:rsidRPr="00400E52" w:rsidRDefault="00CB3906" w:rsidP="00CB3906">
                      <w:pPr>
                        <w:suppressAutoHyphens/>
                        <w:spacing w:after="0"/>
                        <w:contextualSpacing/>
                        <w:rPr>
                          <w:rFonts w:ascii="Calibri" w:eastAsia="Calibri" w:hAnsi="Calibri"/>
                          <w:color w:val="002060"/>
                        </w:rPr>
                      </w:pPr>
                    </w:p>
                    <w:p w14:paraId="37C307CD" w14:textId="77777777" w:rsidR="00CB3906" w:rsidRPr="00400E52" w:rsidRDefault="00CB3906" w:rsidP="00CB3906">
                      <w:pPr>
                        <w:pStyle w:val="Dewiza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50AF" w:rsidRPr="004E49F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887566" wp14:editId="089E4E55">
                <wp:simplePos x="0" y="0"/>
                <wp:positionH relativeFrom="margin">
                  <wp:posOffset>3831590</wp:posOffset>
                </wp:positionH>
                <wp:positionV relativeFrom="paragraph">
                  <wp:posOffset>2159635</wp:posOffset>
                </wp:positionV>
                <wp:extent cx="2696845" cy="1592580"/>
                <wp:effectExtent l="0" t="0" r="27305" b="26670"/>
                <wp:wrapNone/>
                <wp:docPr id="36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845" cy="159258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7B91D" w14:textId="77777777" w:rsidR="00CB3906" w:rsidRPr="00C42C81" w:rsidRDefault="00CB3906" w:rsidP="00C42C81">
                            <w:pPr>
                              <w:jc w:val="center"/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Wybrane numery alarmowe:</w:t>
                            </w:r>
                          </w:p>
                          <w:p w14:paraId="0AF54AD4" w14:textId="77777777" w:rsidR="00CB3906" w:rsidRPr="00C42C81" w:rsidRDefault="00CB3906" w:rsidP="00CB3906">
                            <w:pPr>
                              <w:jc w:val="center"/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112</w:t>
                            </w: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Europejski Numer Alarmowy</w:t>
                            </w:r>
                          </w:p>
                          <w:p w14:paraId="7F4470D1" w14:textId="77777777" w:rsidR="00CB3906" w:rsidRPr="00C42C81" w:rsidRDefault="00CB3906" w:rsidP="00CB3906">
                            <w:pPr>
                              <w:jc w:val="center"/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997</w:t>
                            </w: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Policja</w:t>
                            </w:r>
                          </w:p>
                          <w:p w14:paraId="7FA8FEE7" w14:textId="77777777" w:rsidR="00CB3906" w:rsidRPr="00C42C81" w:rsidRDefault="00CB3906" w:rsidP="00CB3906">
                            <w:pPr>
                              <w:jc w:val="center"/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998</w:t>
                            </w: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Straż pożarna</w:t>
                            </w:r>
                          </w:p>
                          <w:p w14:paraId="1147E339" w14:textId="77777777" w:rsidR="00CB3906" w:rsidRPr="00C42C81" w:rsidRDefault="00CB3906" w:rsidP="00CB3906">
                            <w:pPr>
                              <w:jc w:val="center"/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999</w:t>
                            </w: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Pogotowie Ratunkowe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87566" id="Prostokąt 4" o:spid="_x0000_s1084" style="position:absolute;margin-left:301.7pt;margin-top:170.05pt;width:212.35pt;height:125.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" fillcolor="#0f6fc6 [3204]" strokecolor="white [3201]" strokeweight="1.5pt">
                <v:textbox>
                  <w:txbxContent>
                    <w:p w14:paraId="2C27B91D" w14:textId="77777777" w:rsidR="00CB3906" w:rsidRPr="00C42C81" w:rsidRDefault="00CB3906" w:rsidP="00C42C81">
                      <w:pPr>
                        <w:jc w:val="center"/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  <w:t>Wybrane numery alarmowe:</w:t>
                      </w:r>
                    </w:p>
                    <w:p w14:paraId="0AF54AD4" w14:textId="77777777" w:rsidR="00CB3906" w:rsidRPr="00C42C81" w:rsidRDefault="00CB3906" w:rsidP="00CB3906">
                      <w:pPr>
                        <w:jc w:val="center"/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8"/>
                          <w:szCs w:val="28"/>
                        </w:rPr>
                        <w:t>112</w:t>
                      </w: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  <w:t xml:space="preserve">  Europejski Numer Alarmowy</w:t>
                      </w:r>
                    </w:p>
                    <w:p w14:paraId="7F4470D1" w14:textId="77777777" w:rsidR="00CB3906" w:rsidRPr="00C42C81" w:rsidRDefault="00CB3906" w:rsidP="00CB3906">
                      <w:pPr>
                        <w:jc w:val="center"/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4"/>
                          <w:szCs w:val="24"/>
                        </w:rPr>
                        <w:t>997</w:t>
                      </w: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  <w:t xml:space="preserve">  Policja</w:t>
                      </w:r>
                    </w:p>
                    <w:p w14:paraId="7FA8FEE7" w14:textId="77777777" w:rsidR="00CB3906" w:rsidRPr="00C42C81" w:rsidRDefault="00CB3906" w:rsidP="00CB3906">
                      <w:pPr>
                        <w:jc w:val="center"/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4"/>
                          <w:szCs w:val="24"/>
                        </w:rPr>
                        <w:t>998</w:t>
                      </w: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  <w:t xml:space="preserve">   Straż pożarna</w:t>
                      </w:r>
                    </w:p>
                    <w:p w14:paraId="1147E339" w14:textId="77777777" w:rsidR="00CB3906" w:rsidRPr="00C42C81" w:rsidRDefault="00CB3906" w:rsidP="00CB3906">
                      <w:pPr>
                        <w:jc w:val="center"/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4"/>
                          <w:szCs w:val="24"/>
                        </w:rPr>
                        <w:t>999</w:t>
                      </w: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  <w:t xml:space="preserve">   Pogotowie Ratunkowe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0AF" w:rsidRPr="004E49F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4D88C2" wp14:editId="47B35C3C">
                <wp:simplePos x="0" y="0"/>
                <wp:positionH relativeFrom="margin">
                  <wp:posOffset>3831590</wp:posOffset>
                </wp:positionH>
                <wp:positionV relativeFrom="paragraph">
                  <wp:posOffset>3799840</wp:posOffset>
                </wp:positionV>
                <wp:extent cx="2696845" cy="297180"/>
                <wp:effectExtent l="0" t="0" r="27305" b="26670"/>
                <wp:wrapNone/>
                <wp:docPr id="511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845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E71BD" w14:textId="22528222" w:rsidR="00C42C81" w:rsidRPr="00C42C81" w:rsidRDefault="00C42C81" w:rsidP="00C42C81">
                            <w:pPr>
                              <w:jc w:val="center"/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C81">
                              <w:rPr>
                                <w:rFonts w:ascii="Calibri" w:hAnsi="Calibr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Powiadom o zdarzeniu Pracodawcę</w:t>
                            </w:r>
                          </w:p>
                          <w:p w14:paraId="72D61ECC" w14:textId="77777777" w:rsidR="00C42C81" w:rsidRPr="00B05EB1" w:rsidRDefault="00C42C81" w:rsidP="00C42C8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D88C2" id="_x0000_s1085" style="position:absolute;margin-left:301.7pt;margin-top:299.2pt;width:212.35pt;height:23.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" fillcolor="#0f6fc6 [3204]" strokecolor="white [3201]" strokeweight="1.5pt">
                <v:textbox>
                  <w:txbxContent>
                    <w:p w14:paraId="749E71BD" w14:textId="22528222" w:rsidR="00C42C81" w:rsidRPr="00C42C81" w:rsidRDefault="00C42C81" w:rsidP="00C42C81">
                      <w:pPr>
                        <w:jc w:val="center"/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C42C81">
                        <w:rPr>
                          <w:rFonts w:ascii="Calibri" w:hAnsi="Calibri" w:cstheme="minorHAnsi"/>
                          <w:b/>
                          <w:bCs/>
                          <w:sz w:val="22"/>
                          <w:szCs w:val="22"/>
                        </w:rPr>
                        <w:t>Powiadom o zdarzeniu Pracodawcę</w:t>
                      </w:r>
                    </w:p>
                    <w:p w14:paraId="72D61ECC" w14:textId="77777777" w:rsidR="00C42C81" w:rsidRPr="00B05EB1" w:rsidRDefault="00C42C81" w:rsidP="00C42C8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4077D" w:rsidRPr="00E90F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2E7791" wp14:editId="64252B29">
                <wp:simplePos x="0" y="0"/>
                <wp:positionH relativeFrom="column">
                  <wp:posOffset>7058024</wp:posOffset>
                </wp:positionH>
                <wp:positionV relativeFrom="paragraph">
                  <wp:posOffset>2459355</wp:posOffset>
                </wp:positionV>
                <wp:extent cx="3422650" cy="2009775"/>
                <wp:effectExtent l="0" t="0" r="0" b="0"/>
                <wp:wrapNone/>
                <wp:docPr id="454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0" cy="200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6CFBEE" w14:textId="25B925ED" w:rsidR="00BB0180" w:rsidRPr="00BB0180" w:rsidRDefault="00DA21AC" w:rsidP="0074077D">
                            <w:pPr>
                              <w:pStyle w:val="Bezodstpw"/>
                              <w:ind w:right="369"/>
                              <w:jc w:val="both"/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 xml:space="preserve">  </w:t>
                            </w:r>
                            <w:r w:rsidR="00BB0180" w:rsidRPr="00BB0180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Jakie dokumenty powinienem zebrać po kolizji?</w:t>
                            </w:r>
                          </w:p>
                          <w:p w14:paraId="7F5D5B83" w14:textId="77777777" w:rsidR="00BB0180" w:rsidRPr="00BB0180" w:rsidRDefault="00BB0180" w:rsidP="009E5F23">
                            <w:pPr>
                              <w:pStyle w:val="Bezodstpw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536"/>
                              </w:tabs>
                              <w:ind w:right="369"/>
                              <w:jc w:val="both"/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072EF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notatkę</w:t>
                            </w:r>
                            <w:r w:rsidRPr="00BB0180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 xml:space="preserve"> / raport / dane policji, jeśli była na miejscu;</w:t>
                            </w:r>
                          </w:p>
                          <w:p w14:paraId="3B8CAD32" w14:textId="77777777" w:rsidR="00BB0180" w:rsidRPr="00BB0180" w:rsidRDefault="00BB0180" w:rsidP="0074077D">
                            <w:pPr>
                              <w:pStyle w:val="Bezodstpw"/>
                              <w:numPr>
                                <w:ilvl w:val="0"/>
                                <w:numId w:val="9"/>
                              </w:numPr>
                              <w:ind w:right="369"/>
                              <w:jc w:val="both"/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BB0180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nr rejestracyjny i markę pojazdu, dane ubezpieczyciela, imię i nazwisko kierowcy oraz telefon kontaktowy do drugiego uczestnika zdarzenia;</w:t>
                            </w:r>
                          </w:p>
                          <w:p w14:paraId="75439A9C" w14:textId="77777777" w:rsidR="00892CDA" w:rsidRDefault="00BB0180" w:rsidP="0074077D">
                            <w:pPr>
                              <w:pStyle w:val="Bezodstpw"/>
                              <w:numPr>
                                <w:ilvl w:val="0"/>
                                <w:numId w:val="9"/>
                              </w:numPr>
                              <w:ind w:right="369"/>
                              <w:jc w:val="both"/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BB0180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 xml:space="preserve">wypełniony druk „Wspólne oświadczenie </w:t>
                            </w:r>
                          </w:p>
                          <w:p w14:paraId="1EDD33B4" w14:textId="3D8F599E" w:rsidR="00BB0180" w:rsidRPr="00BB0180" w:rsidRDefault="00BB0180" w:rsidP="00892CDA">
                            <w:pPr>
                              <w:pStyle w:val="Bezodstpw"/>
                              <w:ind w:left="720" w:right="369"/>
                              <w:jc w:val="both"/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BB0180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o zdarzeniu drogowym”;</w:t>
                            </w:r>
                          </w:p>
                          <w:p w14:paraId="4690B7B4" w14:textId="3F6DE17C" w:rsidR="00C072EF" w:rsidRPr="00C072EF" w:rsidRDefault="00BB0180" w:rsidP="0074077D">
                            <w:pPr>
                              <w:pStyle w:val="Bezodstpw"/>
                              <w:numPr>
                                <w:ilvl w:val="0"/>
                                <w:numId w:val="9"/>
                              </w:numPr>
                              <w:ind w:right="369"/>
                              <w:jc w:val="both"/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072EF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zdjęcia</w:t>
                            </w:r>
                            <w:r w:rsidR="00892CDA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;</w:t>
                            </w:r>
                            <w:r w:rsidRPr="00C072EF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</w:p>
                          <w:p w14:paraId="7553A7B8" w14:textId="5B5E2A7C" w:rsidR="00BB0180" w:rsidRPr="00C072EF" w:rsidRDefault="00BB0180" w:rsidP="0074077D">
                            <w:pPr>
                              <w:pStyle w:val="Bezodstpw"/>
                              <w:numPr>
                                <w:ilvl w:val="0"/>
                                <w:numId w:val="9"/>
                              </w:numPr>
                              <w:ind w:right="369"/>
                              <w:jc w:val="both"/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072EF">
                              <w:rPr>
                                <w:rStyle w:val="Pogrubienie"/>
                                <w:rFonts w:ascii="Calibri" w:hAnsi="Calibri" w:cs="Calibri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val="pl-PL"/>
                              </w:rPr>
                              <w:t>postaraj się zebrać dane świadków zdarzenia.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E7791" id="Prostokąt 12" o:spid="_x0000_s1086" style="position:absolute;margin-left:555.75pt;margin-top:193.65pt;width:269.5pt;height:158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" filled="f" stroked="f">
                <v:textbox>
                  <w:txbxContent>
                    <w:p w14:paraId="6A6CFBEE" w14:textId="25B925ED" w:rsidR="00BB0180" w:rsidRPr="00BB0180" w:rsidRDefault="00DA21AC" w:rsidP="0074077D">
                      <w:pPr>
                        <w:pStyle w:val="Bezodstpw"/>
                        <w:ind w:right="369"/>
                        <w:jc w:val="both"/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 xml:space="preserve">  </w:t>
                      </w:r>
                      <w:r w:rsidR="00BB0180" w:rsidRPr="00BB0180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>Jakie dokumenty powinienem zebrać po kolizji?</w:t>
                      </w:r>
                    </w:p>
                    <w:p w14:paraId="7F5D5B83" w14:textId="77777777" w:rsidR="00BB0180" w:rsidRPr="00BB0180" w:rsidRDefault="00BB0180" w:rsidP="009E5F23">
                      <w:pPr>
                        <w:pStyle w:val="Bezodstpw"/>
                        <w:numPr>
                          <w:ilvl w:val="0"/>
                          <w:numId w:val="9"/>
                        </w:numPr>
                        <w:tabs>
                          <w:tab w:val="left" w:pos="4536"/>
                        </w:tabs>
                        <w:ind w:right="369"/>
                        <w:jc w:val="both"/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C072EF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>notatkę</w:t>
                      </w:r>
                      <w:r w:rsidRPr="00BB0180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 xml:space="preserve"> / raport / dane policji, jeśli była na miejscu;</w:t>
                      </w:r>
                    </w:p>
                    <w:p w14:paraId="3B8CAD32" w14:textId="77777777" w:rsidR="00BB0180" w:rsidRPr="00BB0180" w:rsidRDefault="00BB0180" w:rsidP="0074077D">
                      <w:pPr>
                        <w:pStyle w:val="Bezodstpw"/>
                        <w:numPr>
                          <w:ilvl w:val="0"/>
                          <w:numId w:val="9"/>
                        </w:numPr>
                        <w:ind w:right="369"/>
                        <w:jc w:val="both"/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BB0180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>nr rejestracyjny i markę pojazdu, dane ubezpieczyciela, imię i nazwisko kierowcy oraz telefon kontaktowy do drugiego uczestnika zdarzenia;</w:t>
                      </w:r>
                    </w:p>
                    <w:p w14:paraId="75439A9C" w14:textId="77777777" w:rsidR="00892CDA" w:rsidRDefault="00BB0180" w:rsidP="0074077D">
                      <w:pPr>
                        <w:pStyle w:val="Bezodstpw"/>
                        <w:numPr>
                          <w:ilvl w:val="0"/>
                          <w:numId w:val="9"/>
                        </w:numPr>
                        <w:ind w:right="369"/>
                        <w:jc w:val="both"/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BB0180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 xml:space="preserve">wypełniony druk „Wspólne oświadczenie </w:t>
                      </w:r>
                    </w:p>
                    <w:p w14:paraId="1EDD33B4" w14:textId="3D8F599E" w:rsidR="00BB0180" w:rsidRPr="00BB0180" w:rsidRDefault="00BB0180" w:rsidP="00892CDA">
                      <w:pPr>
                        <w:pStyle w:val="Bezodstpw"/>
                        <w:ind w:left="720" w:right="369"/>
                        <w:jc w:val="both"/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BB0180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>o zdarzeniu drogowym”;</w:t>
                      </w:r>
                    </w:p>
                    <w:p w14:paraId="4690B7B4" w14:textId="3F6DE17C" w:rsidR="00C072EF" w:rsidRPr="00C072EF" w:rsidRDefault="00BB0180" w:rsidP="0074077D">
                      <w:pPr>
                        <w:pStyle w:val="Bezodstpw"/>
                        <w:numPr>
                          <w:ilvl w:val="0"/>
                          <w:numId w:val="9"/>
                        </w:numPr>
                        <w:ind w:right="369"/>
                        <w:jc w:val="both"/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C072EF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>zdjęcia</w:t>
                      </w:r>
                      <w:r w:rsidR="00892CDA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>;</w:t>
                      </w:r>
                      <w:r w:rsidRPr="00C072EF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</w:p>
                    <w:p w14:paraId="7553A7B8" w14:textId="5B5E2A7C" w:rsidR="00BB0180" w:rsidRPr="00C072EF" w:rsidRDefault="00BB0180" w:rsidP="0074077D">
                      <w:pPr>
                        <w:pStyle w:val="Bezodstpw"/>
                        <w:numPr>
                          <w:ilvl w:val="0"/>
                          <w:numId w:val="9"/>
                        </w:numPr>
                        <w:ind w:right="369"/>
                        <w:jc w:val="both"/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</w:pPr>
                      <w:r w:rsidRPr="00C072EF">
                        <w:rPr>
                          <w:rStyle w:val="Pogrubienie"/>
                          <w:rFonts w:ascii="Calibri" w:hAnsi="Calibri" w:cs="Calibri"/>
                          <w:i/>
                          <w:iCs/>
                          <w:color w:val="002060"/>
                          <w:sz w:val="20"/>
                          <w:szCs w:val="20"/>
                          <w:lang w:val="pl-PL"/>
                        </w:rPr>
                        <w:t>postaraj się zebrać dane świadków zdarzenia.</w:t>
                      </w:r>
                    </w:p>
                  </w:txbxContent>
                </v:textbox>
              </v:rect>
            </w:pict>
          </mc:Fallback>
        </mc:AlternateContent>
      </w:r>
      <w:r w:rsidR="0074077D">
        <w:rPr>
          <w:noProof/>
          <w:lang w:eastAsia="pl-PL"/>
        </w:rPr>
        <mc:AlternateContent>
          <mc:Choice Requires="wps">
            <w:drawing>
              <wp:anchor distT="36576" distB="36576" distL="36576" distR="36576" simplePos="0" relativeHeight="251728896" behindDoc="0" locked="0" layoutInCell="1" allowOverlap="1" wp14:anchorId="4B725353" wp14:editId="48E390F9">
                <wp:simplePos x="0" y="0"/>
                <wp:positionH relativeFrom="page">
                  <wp:posOffset>7448550</wp:posOffset>
                </wp:positionH>
                <wp:positionV relativeFrom="page">
                  <wp:posOffset>4034790</wp:posOffset>
                </wp:positionV>
                <wp:extent cx="2941955" cy="316865"/>
                <wp:effectExtent l="0" t="0" r="0" b="0"/>
                <wp:wrapNone/>
                <wp:docPr id="4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4195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C4B85B" w14:textId="77777777" w:rsidR="00BB0180" w:rsidRDefault="006C480E" w:rsidP="006C480E">
                            <w:pPr>
                              <w:pStyle w:val="Dewiza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Pozyskanie odpowiednich informacji </w:t>
                            </w:r>
                          </w:p>
                          <w:p w14:paraId="7D77457C" w14:textId="4335FA00" w:rsidR="006C480E" w:rsidRPr="002B6B40" w:rsidRDefault="006C480E" w:rsidP="006C480E">
                            <w:pPr>
                              <w:pStyle w:val="Dewiza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>i dokumentów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25353" id="_x0000_s1087" type="#_x0000_t202" style="position:absolute;margin-left:586.5pt;margin-top:317.7pt;width:231.65pt;height:24.95pt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08C4B85B" w14:textId="77777777" w:rsidR="00BB0180" w:rsidRDefault="006C480E" w:rsidP="006C480E">
                      <w:pPr>
                        <w:pStyle w:val="Dewiza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 xml:space="preserve">Pozyskanie odpowiednich informacji </w:t>
                      </w:r>
                    </w:p>
                    <w:p w14:paraId="7D77457C" w14:textId="4335FA00" w:rsidR="006C480E" w:rsidRPr="002B6B40" w:rsidRDefault="006C480E" w:rsidP="006C480E">
                      <w:pPr>
                        <w:pStyle w:val="Dewiza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>i dokumentów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228" w:rsidRPr="00E90F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40B3E8" wp14:editId="6070D73B">
                <wp:simplePos x="0" y="0"/>
                <wp:positionH relativeFrom="margin">
                  <wp:posOffset>7058025</wp:posOffset>
                </wp:positionH>
                <wp:positionV relativeFrom="paragraph">
                  <wp:posOffset>1440180</wp:posOffset>
                </wp:positionV>
                <wp:extent cx="3362325" cy="1038225"/>
                <wp:effectExtent l="0" t="0" r="0" b="0"/>
                <wp:wrapNone/>
                <wp:docPr id="453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03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9F61F3" w14:textId="65B3061A" w:rsidR="006C480E" w:rsidRPr="00BB0180" w:rsidRDefault="006C480E" w:rsidP="00892CDA">
                            <w:pPr>
                              <w:spacing w:after="0"/>
                              <w:ind w:right="33"/>
                              <w:jc w:val="center"/>
                              <w:rPr>
                                <w:rFonts w:ascii="Calibri" w:eastAsia="Calibri" w:hAnsi="Calibri" w:cs="Calibri"/>
                                <w:color w:val="002060"/>
                                <w:kern w:val="24"/>
                              </w:rPr>
                            </w:pPr>
                            <w:r w:rsidRPr="00BB0180">
                              <w:rPr>
                                <w:rFonts w:ascii="Calibri" w:eastAsia="Calibri" w:hAnsi="Calibri" w:cs="Calibri"/>
                                <w:color w:val="002060"/>
                                <w:kern w:val="24"/>
                              </w:rPr>
                              <w:t>W przypadku kolizji bez udziału policji, obowiązkiem jest wymiana danych ubezpieczeniowych pomiędzy uczestnikami.</w:t>
                            </w:r>
                          </w:p>
                          <w:p w14:paraId="44490018" w14:textId="77777777" w:rsidR="00A51D54" w:rsidRDefault="00A51D54" w:rsidP="004C6BEC">
                            <w:pPr>
                              <w:spacing w:after="0"/>
                              <w:ind w:right="12"/>
                              <w:rPr>
                                <w:rFonts w:ascii="Calibri" w:eastAsia="Calibri" w:hAnsi="Calibri" w:cs="Calibri"/>
                                <w:color w:val="002060"/>
                                <w:kern w:val="24"/>
                              </w:rPr>
                            </w:pPr>
                          </w:p>
                          <w:p w14:paraId="2840037C" w14:textId="0D71E6E1" w:rsidR="00892CDA" w:rsidRDefault="006C480E" w:rsidP="00892CDA">
                            <w:pPr>
                              <w:spacing w:after="0"/>
                              <w:ind w:right="12"/>
                              <w:jc w:val="center"/>
                              <w:rPr>
                                <w:rFonts w:ascii="Calibri" w:eastAsia="Calibri" w:hAnsi="Calibri" w:cs="Calibri"/>
                                <w:color w:val="002060"/>
                                <w:kern w:val="24"/>
                              </w:rPr>
                            </w:pPr>
                            <w:r w:rsidRPr="00BB0180">
                              <w:rPr>
                                <w:rFonts w:ascii="Calibri" w:eastAsia="Calibri" w:hAnsi="Calibri" w:cs="Calibri"/>
                                <w:color w:val="002060"/>
                                <w:kern w:val="24"/>
                              </w:rPr>
                              <w:t>Najlepiej skorzystaj z gotowego druku</w:t>
                            </w:r>
                          </w:p>
                          <w:p w14:paraId="219DCD51" w14:textId="3AD27F38" w:rsidR="006C480E" w:rsidRPr="00BB0180" w:rsidRDefault="006C480E" w:rsidP="00892CDA">
                            <w:pPr>
                              <w:spacing w:after="0"/>
                              <w:ind w:right="12"/>
                              <w:jc w:val="center"/>
                              <w:rPr>
                                <w:rFonts w:ascii="Calibri" w:eastAsia="Calibri" w:hAnsi="Calibri" w:cs="Calibri"/>
                                <w:color w:val="002060"/>
                                <w:kern w:val="24"/>
                              </w:rPr>
                            </w:pPr>
                            <w:r w:rsidRPr="00BB0180">
                              <w:rPr>
                                <w:rFonts w:ascii="Calibri" w:eastAsia="Calibri" w:hAnsi="Calibri" w:cs="Calibri"/>
                                <w:color w:val="002060"/>
                                <w:kern w:val="24"/>
                              </w:rPr>
                              <w:t>„Wspólne oświadczenie o zdarzeniu drogowym”.</w:t>
                            </w:r>
                          </w:p>
                          <w:p w14:paraId="3DDA5BF7" w14:textId="77777777" w:rsidR="006C480E" w:rsidRPr="00BB0180" w:rsidRDefault="006C480E" w:rsidP="004C6BEC">
                            <w:pPr>
                              <w:ind w:right="12"/>
                              <w:jc w:val="center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0B3E8" id="Prostokąt 10" o:spid="_x0000_s1088" style="position:absolute;margin-left:555.75pt;margin-top:113.4pt;width:264.75pt;height:81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" filled="f" stroked="f">
                <v:textbox>
                  <w:txbxContent>
                    <w:p w14:paraId="6C9F61F3" w14:textId="65B3061A" w:rsidR="006C480E" w:rsidRPr="00BB0180" w:rsidRDefault="006C480E" w:rsidP="00892CDA">
                      <w:pPr>
                        <w:spacing w:after="0"/>
                        <w:ind w:right="33"/>
                        <w:jc w:val="center"/>
                        <w:rPr>
                          <w:rFonts w:ascii="Calibri" w:eastAsia="Calibri" w:hAnsi="Calibri" w:cs="Calibri"/>
                          <w:color w:val="002060"/>
                          <w:kern w:val="24"/>
                        </w:rPr>
                      </w:pPr>
                      <w:r w:rsidRPr="00BB0180">
                        <w:rPr>
                          <w:rFonts w:ascii="Calibri" w:eastAsia="Calibri" w:hAnsi="Calibri" w:cs="Calibri"/>
                          <w:color w:val="002060"/>
                          <w:kern w:val="24"/>
                        </w:rPr>
                        <w:t>W przypadku kolizji bez udziału policji, obowiązkiem jest wymiana danych ubezpieczeniowych pomiędzy uczestnikami.</w:t>
                      </w:r>
                    </w:p>
                    <w:p w14:paraId="44490018" w14:textId="77777777" w:rsidR="00A51D54" w:rsidRDefault="00A51D54" w:rsidP="004C6BEC">
                      <w:pPr>
                        <w:spacing w:after="0"/>
                        <w:ind w:right="12"/>
                        <w:rPr>
                          <w:rFonts w:ascii="Calibri" w:eastAsia="Calibri" w:hAnsi="Calibri" w:cs="Calibri"/>
                          <w:color w:val="002060"/>
                          <w:kern w:val="24"/>
                        </w:rPr>
                      </w:pPr>
                    </w:p>
                    <w:p w14:paraId="2840037C" w14:textId="0D71E6E1" w:rsidR="00892CDA" w:rsidRDefault="006C480E" w:rsidP="00892CDA">
                      <w:pPr>
                        <w:spacing w:after="0"/>
                        <w:ind w:right="12"/>
                        <w:jc w:val="center"/>
                        <w:rPr>
                          <w:rFonts w:ascii="Calibri" w:eastAsia="Calibri" w:hAnsi="Calibri" w:cs="Calibri"/>
                          <w:color w:val="002060"/>
                          <w:kern w:val="24"/>
                        </w:rPr>
                      </w:pPr>
                      <w:r w:rsidRPr="00BB0180">
                        <w:rPr>
                          <w:rFonts w:ascii="Calibri" w:eastAsia="Calibri" w:hAnsi="Calibri" w:cs="Calibri"/>
                          <w:color w:val="002060"/>
                          <w:kern w:val="24"/>
                        </w:rPr>
                        <w:t>Najlepiej skorzystaj z gotowego druku</w:t>
                      </w:r>
                    </w:p>
                    <w:p w14:paraId="219DCD51" w14:textId="3AD27F38" w:rsidR="006C480E" w:rsidRPr="00BB0180" w:rsidRDefault="006C480E" w:rsidP="00892CDA">
                      <w:pPr>
                        <w:spacing w:after="0"/>
                        <w:ind w:right="12"/>
                        <w:jc w:val="center"/>
                        <w:rPr>
                          <w:rFonts w:ascii="Calibri" w:eastAsia="Calibri" w:hAnsi="Calibri" w:cs="Calibri"/>
                          <w:color w:val="002060"/>
                          <w:kern w:val="24"/>
                        </w:rPr>
                      </w:pPr>
                      <w:r w:rsidRPr="00BB0180">
                        <w:rPr>
                          <w:rFonts w:ascii="Calibri" w:eastAsia="Calibri" w:hAnsi="Calibri" w:cs="Calibri"/>
                          <w:color w:val="002060"/>
                          <w:kern w:val="24"/>
                        </w:rPr>
                        <w:t>„Wspólne oświadczenie o zdarzeniu drogowym”.</w:t>
                      </w:r>
                    </w:p>
                    <w:p w14:paraId="3DDA5BF7" w14:textId="77777777" w:rsidR="006C480E" w:rsidRPr="00BB0180" w:rsidRDefault="006C480E" w:rsidP="004C6BEC">
                      <w:pPr>
                        <w:ind w:right="12"/>
                        <w:jc w:val="center"/>
                        <w:rPr>
                          <w:rFonts w:ascii="Calibri" w:hAnsi="Calibri" w:cs="Calibri"/>
                          <w:color w:val="00206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23027" w:rsidRPr="00E90F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99C966" wp14:editId="62E2DED8">
                <wp:simplePos x="0" y="0"/>
                <wp:positionH relativeFrom="margin">
                  <wp:posOffset>3600450</wp:posOffset>
                </wp:positionH>
                <wp:positionV relativeFrom="paragraph">
                  <wp:posOffset>1440180</wp:posOffset>
                </wp:positionV>
                <wp:extent cx="3032760" cy="695325"/>
                <wp:effectExtent l="0" t="0" r="0" b="0"/>
                <wp:wrapNone/>
                <wp:docPr id="510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69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C9F635" w14:textId="77777777" w:rsidR="00BB0180" w:rsidRPr="00400E52" w:rsidRDefault="00BB0180" w:rsidP="007550AF">
                            <w:pPr>
                              <w:jc w:val="center"/>
                              <w:rPr>
                                <w:rFonts w:ascii="Calibri" w:eastAsia="Calibri" w:hAnsi="Calibri" w:cstheme="minorBidi"/>
                                <w:color w:val="002060"/>
                                <w:kern w:val="24"/>
                              </w:rPr>
                            </w:pPr>
                            <w:r w:rsidRPr="00400E52">
                              <w:rPr>
                                <w:rFonts w:ascii="Calibri" w:eastAsia="Calibri" w:hAnsi="Calibri" w:cstheme="minorBidi"/>
                                <w:color w:val="002060"/>
                                <w:kern w:val="24"/>
                              </w:rPr>
                              <w:t>W przypadku interwencji policji uzyskaj notatkę, raport o zdarzeniu lub w ostateczności dane takie jak</w:t>
                            </w:r>
                            <w:r>
                              <w:rPr>
                                <w:rFonts w:ascii="Calibri" w:eastAsia="Calibri" w:hAnsi="Calibri" w:cstheme="minorBidi"/>
                                <w:color w:val="002060"/>
                                <w:kern w:val="24"/>
                              </w:rPr>
                              <w:t>:</w:t>
                            </w:r>
                            <w:r w:rsidRPr="00400E52">
                              <w:rPr>
                                <w:rFonts w:ascii="Calibri" w:eastAsia="Calibri" w:hAnsi="Calibri" w:cstheme="minorBidi"/>
                                <w:color w:val="002060"/>
                                <w:kern w:val="24"/>
                              </w:rPr>
                              <w:t xml:space="preserve"> nazwisko interweniującego policjanta / adres jednostki / nr sprawy itp.</w:t>
                            </w:r>
                          </w:p>
                          <w:p w14:paraId="40F735D3" w14:textId="77777777" w:rsidR="00BB0180" w:rsidRPr="00400E52" w:rsidRDefault="00BB0180" w:rsidP="00BB0180">
                            <w:pPr>
                              <w:jc w:val="center"/>
                              <w:rPr>
                                <w:rFonts w:ascii="Calibri" w:eastAsia="Calibri" w:hAnsi="Calibri" w:cstheme="minorBidi"/>
                                <w:color w:val="00206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9C966" id="Prostokąt 8" o:spid="_x0000_s1089" style="position:absolute;margin-left:283.5pt;margin-top:113.4pt;width:238.8pt;height:54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" filled="f" stroked="f">
                <v:textbox>
                  <w:txbxContent>
                    <w:p w14:paraId="4AC9F635" w14:textId="77777777" w:rsidR="00BB0180" w:rsidRPr="00400E52" w:rsidRDefault="00BB0180" w:rsidP="007550AF">
                      <w:pPr>
                        <w:jc w:val="center"/>
                        <w:rPr>
                          <w:rFonts w:ascii="Calibri" w:eastAsia="Calibri" w:hAnsi="Calibri" w:cstheme="minorBidi"/>
                          <w:color w:val="002060"/>
                          <w:kern w:val="24"/>
                        </w:rPr>
                      </w:pPr>
                      <w:r w:rsidRPr="00400E52">
                        <w:rPr>
                          <w:rFonts w:ascii="Calibri" w:eastAsia="Calibri" w:hAnsi="Calibri" w:cstheme="minorBidi"/>
                          <w:color w:val="002060"/>
                          <w:kern w:val="24"/>
                        </w:rPr>
                        <w:t>W przypadku interwencji policji uzyskaj notatkę, raport o zdarzeniu lub w ostateczności dane takie jak</w:t>
                      </w:r>
                      <w:r>
                        <w:rPr>
                          <w:rFonts w:ascii="Calibri" w:eastAsia="Calibri" w:hAnsi="Calibri" w:cstheme="minorBidi"/>
                          <w:color w:val="002060"/>
                          <w:kern w:val="24"/>
                        </w:rPr>
                        <w:t>:</w:t>
                      </w:r>
                      <w:r w:rsidRPr="00400E52">
                        <w:rPr>
                          <w:rFonts w:ascii="Calibri" w:eastAsia="Calibri" w:hAnsi="Calibri" w:cstheme="minorBidi"/>
                          <w:color w:val="002060"/>
                          <w:kern w:val="24"/>
                        </w:rPr>
                        <w:t xml:space="preserve"> nazwisko interweniującego policjanta / adres jednostki / nr sprawy itp.</w:t>
                      </w:r>
                    </w:p>
                    <w:p w14:paraId="40F735D3" w14:textId="77777777" w:rsidR="00BB0180" w:rsidRPr="00400E52" w:rsidRDefault="00BB0180" w:rsidP="00BB0180">
                      <w:pPr>
                        <w:jc w:val="center"/>
                        <w:rPr>
                          <w:rFonts w:ascii="Calibri" w:eastAsia="Calibri" w:hAnsi="Calibri" w:cstheme="minorBidi"/>
                          <w:color w:val="002060"/>
                          <w:kern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14E98" w:rsidRPr="00E70FA7" w:rsidSect="00DF23E6">
      <w:headerReference w:type="default" r:id="rId25"/>
      <w:headerReference w:type="first" r:id="rId26"/>
      <w:type w:val="continuous"/>
      <w:pgSz w:w="16838" w:h="11906" w:orient="landscape" w:code="9"/>
      <w:pgMar w:top="360" w:right="360" w:bottom="360" w:left="360" w:header="720" w:footer="720" w:gutter="0"/>
      <w:cols w:space="102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58CA1" w14:textId="77777777" w:rsidR="001D1924" w:rsidRDefault="001D1924" w:rsidP="00180323">
      <w:pPr>
        <w:spacing w:after="0"/>
      </w:pPr>
      <w:r>
        <w:separator/>
      </w:r>
    </w:p>
  </w:endnote>
  <w:endnote w:type="continuationSeparator" w:id="0">
    <w:p w14:paraId="2C092872" w14:textId="77777777" w:rsidR="001D1924" w:rsidRDefault="001D1924" w:rsidP="001803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F431" w14:textId="77777777" w:rsidR="001D1924" w:rsidRDefault="001D1924" w:rsidP="00180323">
      <w:pPr>
        <w:spacing w:after="0"/>
      </w:pPr>
      <w:r>
        <w:separator/>
      </w:r>
    </w:p>
  </w:footnote>
  <w:footnote w:type="continuationSeparator" w:id="0">
    <w:p w14:paraId="1C019795" w14:textId="77777777" w:rsidR="001D1924" w:rsidRDefault="001D1924" w:rsidP="001803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7ED3" w14:textId="77777777" w:rsidR="005537B1" w:rsidRDefault="005537B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55DA220" wp14:editId="4F110F99">
              <wp:simplePos x="0" y="0"/>
              <wp:positionH relativeFrom="page">
                <wp:posOffset>9525</wp:posOffset>
              </wp:positionH>
              <wp:positionV relativeFrom="page">
                <wp:posOffset>-90170</wp:posOffset>
              </wp:positionV>
              <wp:extent cx="10058389" cy="6122409"/>
              <wp:effectExtent l="0" t="0" r="0" b="0"/>
              <wp:wrapNone/>
              <wp:docPr id="37" name="Grupa 37" descr="Dwie małe dziewczynki przytulają się policzek do policzka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8389" cy="6122409"/>
                        <a:chOff x="0" y="0"/>
                        <a:chExt cx="10058389" cy="6122409"/>
                      </a:xfrm>
                    </wpg:grpSpPr>
                    <wps:wsp>
                      <wps:cNvPr id="32" name="Autokształt 3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10058389" cy="611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Dowolny kształt 5"/>
                      <wps:cNvSpPr>
                        <a:spLocks/>
                      </wps:cNvSpPr>
                      <wps:spPr bwMode="auto">
                        <a:xfrm>
                          <a:off x="1733550" y="4105275"/>
                          <a:ext cx="1618801" cy="2017134"/>
                        </a:xfrm>
                        <a:custGeom>
                          <a:avLst/>
                          <a:gdLst>
                            <a:gd name="T0" fmla="*/ 890 w 890"/>
                            <a:gd name="T1" fmla="*/ 0 h 1109"/>
                            <a:gd name="T2" fmla="*/ 0 w 890"/>
                            <a:gd name="T3" fmla="*/ 555 h 1109"/>
                            <a:gd name="T4" fmla="*/ 890 w 890"/>
                            <a:gd name="T5" fmla="*/ 1109 h 1109"/>
                            <a:gd name="T6" fmla="*/ 890 w 890"/>
                            <a:gd name="T7" fmla="*/ 0 h 1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90" h="1109">
                              <a:moveTo>
                                <a:pt x="890" y="0"/>
                              </a:moveTo>
                              <a:lnTo>
                                <a:pt x="0" y="555"/>
                              </a:lnTo>
                              <a:lnTo>
                                <a:pt x="890" y="1109"/>
                              </a:lnTo>
                              <a:lnTo>
                                <a:pt x="8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Dowolny kształt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09837" cy="5802216"/>
                        </a:xfrm>
                        <a:custGeom>
                          <a:avLst/>
                          <a:gdLst>
                            <a:gd name="T0" fmla="*/ 3689 w 3689"/>
                            <a:gd name="T1" fmla="*/ 0 h 3190"/>
                            <a:gd name="T2" fmla="*/ 0 w 3689"/>
                            <a:gd name="T3" fmla="*/ 2 h 3190"/>
                            <a:gd name="T4" fmla="*/ 0 w 3689"/>
                            <a:gd name="T5" fmla="*/ 3190 h 3190"/>
                            <a:gd name="T6" fmla="*/ 3689 w 3689"/>
                            <a:gd name="T7" fmla="*/ 916 h 3190"/>
                            <a:gd name="T8" fmla="*/ 3689 w 3689"/>
                            <a:gd name="T9" fmla="*/ 0 h 3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689" h="3190">
                              <a:moveTo>
                                <a:pt x="3689" y="0"/>
                              </a:moveTo>
                              <a:lnTo>
                                <a:pt x="0" y="2"/>
                              </a:lnTo>
                              <a:lnTo>
                                <a:pt x="0" y="3190"/>
                              </a:lnTo>
                              <a:lnTo>
                                <a:pt x="3689" y="916"/>
                              </a:lnTo>
                              <a:lnTo>
                                <a:pt x="368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Dowolny kształt 7"/>
                      <wps:cNvSpPr>
                        <a:spLocks/>
                      </wps:cNvSpPr>
                      <wps:spPr bwMode="auto">
                        <a:xfrm>
                          <a:off x="5114925" y="0"/>
                          <a:ext cx="1596974" cy="1558777"/>
                        </a:xfrm>
                        <a:custGeom>
                          <a:avLst/>
                          <a:gdLst>
                            <a:gd name="T0" fmla="*/ 499 w 878"/>
                            <a:gd name="T1" fmla="*/ 0 h 857"/>
                            <a:gd name="T2" fmla="*/ 878 w 878"/>
                            <a:gd name="T3" fmla="*/ 0 h 857"/>
                            <a:gd name="T4" fmla="*/ 878 w 878"/>
                            <a:gd name="T5" fmla="*/ 857 h 857"/>
                            <a:gd name="T6" fmla="*/ 0 w 878"/>
                            <a:gd name="T7" fmla="*/ 311 h 857"/>
                            <a:gd name="T8" fmla="*/ 499 w 878"/>
                            <a:gd name="T9" fmla="*/ 0 h 8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8" h="857">
                              <a:moveTo>
                                <a:pt x="499" y="0"/>
                              </a:moveTo>
                              <a:lnTo>
                                <a:pt x="878" y="0"/>
                              </a:lnTo>
                              <a:lnTo>
                                <a:pt x="878" y="857"/>
                              </a:lnTo>
                              <a:lnTo>
                                <a:pt x="0" y="311"/>
                              </a:lnTo>
                              <a:lnTo>
                                <a:pt x="49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Dowolny kształt 8"/>
                      <wps:cNvSpPr>
                        <a:spLocks/>
                      </wps:cNvSpPr>
                      <wps:spPr bwMode="auto">
                        <a:xfrm>
                          <a:off x="8001000" y="0"/>
                          <a:ext cx="2057150" cy="1867986"/>
                        </a:xfrm>
                        <a:custGeom>
                          <a:avLst/>
                          <a:gdLst>
                            <a:gd name="T0" fmla="*/ 518 w 1131"/>
                            <a:gd name="T1" fmla="*/ 0 h 1027"/>
                            <a:gd name="T2" fmla="*/ 1131 w 1131"/>
                            <a:gd name="T3" fmla="*/ 0 h 1027"/>
                            <a:gd name="T4" fmla="*/ 1131 w 1131"/>
                            <a:gd name="T5" fmla="*/ 1027 h 1027"/>
                            <a:gd name="T6" fmla="*/ 0 w 1131"/>
                            <a:gd name="T7" fmla="*/ 323 h 1027"/>
                            <a:gd name="T8" fmla="*/ 518 w 1131"/>
                            <a:gd name="T9" fmla="*/ 0 h 10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1" h="1027">
                              <a:moveTo>
                                <a:pt x="518" y="0"/>
                              </a:moveTo>
                              <a:lnTo>
                                <a:pt x="1131" y="0"/>
                              </a:lnTo>
                              <a:lnTo>
                                <a:pt x="1131" y="1027"/>
                              </a:lnTo>
                              <a:lnTo>
                                <a:pt x="0" y="323"/>
                              </a:lnTo>
                              <a:lnTo>
                                <a:pt x="51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41039B" id="Grupa 37" o:spid="_x0000_s1026" alt="Dwie małe dziewczynki przytulają się policzek do policzka" style="position:absolute;margin-left:.75pt;margin-top:-7.1pt;width:11in;height:482.1pt;z-index:251671552;mso-width-percent:1000;mso-position-horizontal-relative:page;mso-position-vertical-relative:page;mso-width-percent:1000" coordsize="100583,6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">
              <v:rect id="Autokształt 3" o:spid="_x0000_s1027" style="position:absolute;width:100583;height:6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CT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NsnkJPEAAAA2wAAAA8A&#10;AAAAAAAAAAAAAAAABwIAAGRycy9kb3ducmV2LnhtbFBLBQYAAAAAAwADALcAAAD4AgAAAAA=&#10;" filled="f" stroked="f">
                <o:lock v:ext="edit" aspectratio="t" text="t"/>
              </v:rect>
              <v:shape id="Dowolny kształt 5" o:spid="_x0000_s1028" style="position:absolute;left:17335;top:41052;width:16188;height:20172;visibility:visible;mso-wrap-style:square;v-text-anchor:top" coordsize="890,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" path="m890,l,555r890,554l890,xe" fillcolor="#c0d7f1 [671]" stroked="f">
                <v:path arrowok="t" o:connecttype="custom" o:connectlocs="1618801,0;0,1009476;1618801,2017134;1618801,0" o:connectangles="0,0,0,0"/>
              </v:shape>
              <v:shape id="Dowolny kształt 6" o:spid="_x0000_s1029" style="position:absolute;width:67098;height:58022;visibility:visible;mso-wrap-style:square;v-text-anchor:top" coordsize="3689,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" path="m3689,l,2,,3190,3689,916,3689,xe" fillcolor="#d8d8d8 [2732]" stroked="f">
                <v:path arrowok="t" o:connecttype="custom" o:connectlocs="6709837,0;0,3638;0,5802216;6709837,1666091;6709837,0" o:connectangles="0,0,0,0,0"/>
              </v:shape>
              <v:shape id="Dowolny kształt 7" o:spid="_x0000_s1030" style="position:absolute;left:51149;width:15969;height:15587;visibility:visible;mso-wrap-style:square;v-text-anchor:top" coordsize="878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" path="m499,l878,r,857l,311,499,xe" fillcolor="#c0d7f1 [671]" stroked="f">
                <v:path arrowok="t" o:connecttype="custom" o:connectlocs="907620,0;1596974,0;1596974,1558777;0,565671;907620,0" o:connectangles="0,0,0,0,0"/>
              </v:shape>
              <v:shape id="Dowolny kształt 8" o:spid="_x0000_s1031" style="position:absolute;left:80010;width:20571;height:18679;visibility:visible;mso-wrap-style:square;v-text-anchor:top" coordsize="1131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" path="m518,r613,l1131,1027,,323,518,xe" fillcolor="#d8d8d8 [2732]" stroked="f">
                <v:path arrowok="t" o:connecttype="custom" o:connectlocs="942178,0;2057150,0;2057150,1867986;0,587497;942178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98B0" w14:textId="572FC947" w:rsidR="00180323" w:rsidRPr="004D5B70" w:rsidRDefault="004D5B70" w:rsidP="004D5B7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5C77706" wp14:editId="5F498EC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053638" cy="7804150"/>
              <wp:effectExtent l="0" t="0" r="0" b="2540"/>
              <wp:wrapNone/>
              <wp:docPr id="15" name="Grupa 15" descr="Zdjęcie twarzy uśmiechniętego chłopca leżącego na trawi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3638" cy="7804150"/>
                        <a:chOff x="0" y="0"/>
                        <a:chExt cx="10053638" cy="7804150"/>
                      </a:xfrm>
                    </wpg:grpSpPr>
                    <wps:wsp>
                      <wps:cNvPr id="6" name="Autokształt 3">
                        <a:extLst>
                          <a:ext uri="{FF2B5EF4-FFF2-40B4-BE49-F238E27FC236}">
                            <a16:creationId xmlns:a16="http://schemas.microsoft.com/office/drawing/2014/main" id="{F4320DBF-30BF-4295-8F44-D14E537718CA}"/>
                          </a:ext>
                        </a:extLst>
                      </wps:cNvPr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10042527" cy="778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Dowolny kształt 5">
                        <a:extLst>
                          <a:ext uri="{FF2B5EF4-FFF2-40B4-BE49-F238E27FC236}">
                            <a16:creationId xmlns:a16="http://schemas.microsoft.com/office/drawing/2014/main" id="{59DD37DF-F3F1-455B-8D3D-B3B7EBDE2C07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3343275" y="3124200"/>
                          <a:ext cx="4330700" cy="4660900"/>
                        </a:xfrm>
                        <a:custGeom>
                          <a:avLst/>
                          <a:gdLst>
                            <a:gd name="T0" fmla="*/ 0 w 2728"/>
                            <a:gd name="T1" fmla="*/ 2936 h 2936"/>
                            <a:gd name="T2" fmla="*/ 2728 w 2728"/>
                            <a:gd name="T3" fmla="*/ 1469 h 2936"/>
                            <a:gd name="T4" fmla="*/ 0 w 2728"/>
                            <a:gd name="T5" fmla="*/ 0 h 2936"/>
                            <a:gd name="T6" fmla="*/ 0 w 2728"/>
                            <a:gd name="T7" fmla="*/ 2936 h 2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728" h="2936">
                              <a:moveTo>
                                <a:pt x="0" y="2936"/>
                              </a:moveTo>
                              <a:lnTo>
                                <a:pt x="2728" y="1469"/>
                              </a:lnTo>
                              <a:lnTo>
                                <a:pt x="0" y="0"/>
                              </a:lnTo>
                              <a:lnTo>
                                <a:pt x="0" y="29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Dowolny kształt 6">
                        <a:extLst>
                          <a:ext uri="{FF2B5EF4-FFF2-40B4-BE49-F238E27FC236}">
                            <a16:creationId xmlns:a16="http://schemas.microsoft.com/office/drawing/2014/main" id="{9AB836D2-23AC-49A1-AFEE-905AE1B77DF5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714500" y="4133850"/>
                          <a:ext cx="1628775" cy="2030413"/>
                        </a:xfrm>
                        <a:custGeom>
                          <a:avLst/>
                          <a:gdLst>
                            <a:gd name="T0" fmla="*/ 1026 w 1026"/>
                            <a:gd name="T1" fmla="*/ 0 h 1279"/>
                            <a:gd name="T2" fmla="*/ 0 w 1026"/>
                            <a:gd name="T3" fmla="*/ 640 h 1279"/>
                            <a:gd name="T4" fmla="*/ 1026 w 1026"/>
                            <a:gd name="T5" fmla="*/ 1279 h 1279"/>
                            <a:gd name="T6" fmla="*/ 1026 w 1026"/>
                            <a:gd name="T7" fmla="*/ 0 h 1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26" h="1279">
                              <a:moveTo>
                                <a:pt x="1026" y="0"/>
                              </a:moveTo>
                              <a:lnTo>
                                <a:pt x="0" y="640"/>
                              </a:lnTo>
                              <a:lnTo>
                                <a:pt x="1026" y="1279"/>
                              </a:lnTo>
                              <a:lnTo>
                                <a:pt x="102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Dowolny kształt 7">
                        <a:extLst>
                          <a:ext uri="{FF2B5EF4-FFF2-40B4-BE49-F238E27FC236}">
                            <a16:creationId xmlns:a16="http://schemas.microsoft.com/office/drawing/2014/main" id="{1491D866-3A74-4623-AFD3-33E10D931C6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035" cy="5673309"/>
                        </a:xfrm>
                        <a:custGeom>
                          <a:avLst/>
                          <a:gdLst>
                            <a:gd name="T0" fmla="*/ 4254 w 4254"/>
                            <a:gd name="T1" fmla="*/ 0 h 3677"/>
                            <a:gd name="T2" fmla="*/ 0 w 4254"/>
                            <a:gd name="T3" fmla="*/ 2 h 3677"/>
                            <a:gd name="T4" fmla="*/ 0 w 4254"/>
                            <a:gd name="T5" fmla="*/ 3677 h 3677"/>
                            <a:gd name="T6" fmla="*/ 4254 w 4254"/>
                            <a:gd name="T7" fmla="*/ 1056 h 3677"/>
                            <a:gd name="T8" fmla="*/ 4254 w 4254"/>
                            <a:gd name="T9" fmla="*/ 0 h 36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54" h="3677">
                              <a:moveTo>
                                <a:pt x="4254" y="0"/>
                              </a:moveTo>
                              <a:lnTo>
                                <a:pt x="0" y="2"/>
                              </a:lnTo>
                              <a:lnTo>
                                <a:pt x="0" y="3677"/>
                              </a:lnTo>
                              <a:lnTo>
                                <a:pt x="4254" y="1056"/>
                              </a:lnTo>
                              <a:lnTo>
                                <a:pt x="425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Dowolny kształt 8">
                        <a:extLst>
                          <a:ext uri="{FF2B5EF4-FFF2-40B4-BE49-F238E27FC236}">
                            <a16:creationId xmlns:a16="http://schemas.microsoft.com/office/drawing/2014/main" id="{06879660-6AD6-45DA-867F-85E21A933446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772275" y="4867275"/>
                          <a:ext cx="3281363" cy="2936875"/>
                        </a:xfrm>
                        <a:custGeom>
                          <a:avLst/>
                          <a:gdLst>
                            <a:gd name="T0" fmla="*/ 1157 w 2067"/>
                            <a:gd name="T1" fmla="*/ 1850 h 1850"/>
                            <a:gd name="T2" fmla="*/ 2067 w 2067"/>
                            <a:gd name="T3" fmla="*/ 1286 h 1850"/>
                            <a:gd name="T4" fmla="*/ 0 w 2067"/>
                            <a:gd name="T5" fmla="*/ 0 h 1850"/>
                            <a:gd name="T6" fmla="*/ 0 w 2067"/>
                            <a:gd name="T7" fmla="*/ 1850 h 1850"/>
                            <a:gd name="T8" fmla="*/ 1157 w 2067"/>
                            <a:gd name="T9" fmla="*/ 1850 h 18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7" h="1850">
                              <a:moveTo>
                                <a:pt x="1157" y="1850"/>
                              </a:moveTo>
                              <a:lnTo>
                                <a:pt x="2067" y="1286"/>
                              </a:lnTo>
                              <a:lnTo>
                                <a:pt x="0" y="0"/>
                              </a:lnTo>
                              <a:lnTo>
                                <a:pt x="0" y="1850"/>
                              </a:lnTo>
                              <a:lnTo>
                                <a:pt x="1157" y="18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Dowolny kształt 9">
                        <a:extLst>
                          <a:ext uri="{FF2B5EF4-FFF2-40B4-BE49-F238E27FC236}">
                            <a16:creationId xmlns:a16="http://schemas.microsoft.com/office/drawing/2014/main" id="{77D1D1A3-E692-4BD2-8C68-E22980280995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981950" y="0"/>
                          <a:ext cx="2071688" cy="1879600"/>
                        </a:xfrm>
                        <a:custGeom>
                          <a:avLst/>
                          <a:gdLst>
                            <a:gd name="T0" fmla="*/ 598 w 1305"/>
                            <a:gd name="T1" fmla="*/ 0 h 1184"/>
                            <a:gd name="T2" fmla="*/ 1305 w 1305"/>
                            <a:gd name="T3" fmla="*/ 0 h 1184"/>
                            <a:gd name="T4" fmla="*/ 1305 w 1305"/>
                            <a:gd name="T5" fmla="*/ 1184 h 1184"/>
                            <a:gd name="T6" fmla="*/ 0 w 1305"/>
                            <a:gd name="T7" fmla="*/ 372 h 1184"/>
                            <a:gd name="T8" fmla="*/ 598 w 1305"/>
                            <a:gd name="T9" fmla="*/ 0 h 1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05" h="1184">
                              <a:moveTo>
                                <a:pt x="598" y="0"/>
                              </a:moveTo>
                              <a:lnTo>
                                <a:pt x="1305" y="0"/>
                              </a:lnTo>
                              <a:lnTo>
                                <a:pt x="1305" y="1184"/>
                              </a:lnTo>
                              <a:lnTo>
                                <a:pt x="0" y="372"/>
                              </a:lnTo>
                              <a:lnTo>
                                <a:pt x="59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04498AD9" id="Grupa 15" o:spid="_x0000_s1026" alt="Zdjęcie twarzy uśmiechniętego chłopca leżącego na trawie" style="position:absolute;margin-left:0;margin-top:0;width:791.65pt;height:614.5pt;z-index:251663360;mso-width-percent:1000;mso-height-percent:1000;mso-position-horizontal:center;mso-position-horizontal-relative:page;mso-position-vertical:center;mso-position-vertical-relative:page;mso-width-percent:1000;mso-height-percent:1000" coordsize="100536,78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">
              <v:rect id="Autokształt 3" o:spid="_x0000_s1027" style="position:absolute;width:100425;height:77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<o:lock v:ext="edit" aspectratio="t" text="t"/>
              </v:rect>
              <v:shape id="Dowolny kształt 5" o:spid="_x0000_s1028" style="position:absolute;left:33432;top:31242;width:43307;height:46609;visibility:visible;mso-wrap-style:square;v-text-anchor:top" coordsize="2728,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" path="m,2936l2728,1469,,,,2936xe" fillcolor="#c0d7f1 [671]" stroked="f">
                <v:path arrowok="t" o:connecttype="custom" o:connectlocs="0,4660900;4330700,2332038;0,0;0,4660900" o:connectangles="0,0,0,0"/>
              </v:shape>
              <v:shape id="Dowolny kształt 6" o:spid="_x0000_s1029" style="position:absolute;left:17145;top:41338;width:16287;height:20304;visibility:visible;mso-wrap-style:square;v-text-anchor:top" coordsize="1026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" path="m1026,l,640r1026,639l1026,xe" fillcolor="#c0d7f1 [671]" stroked="f">
                <v:path arrowok="t" o:connecttype="custom" o:connectlocs="1628775,0;0,1016000;1628775,2030413;1628775,0" o:connectangles="0,0,0,0"/>
              </v:shape>
              <v:shape id="Dowolny kształt 7" o:spid="_x0000_s1030" style="position:absolute;width:67770;height:56733;visibility:visible;mso-wrap-style:square;v-text-anchor:top" coordsize="4254,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" path="m4254,l,2,,3677,4254,1056,4254,xe" fillcolor="#d8d8d8 [2732]" stroked="f">
                <v:path arrowok="t" o:connecttype="custom" o:connectlocs="6777035,0;0,3086;0,5673309;6777035,1629321;6777035,0" o:connectangles="0,0,0,0,0"/>
              </v:shape>
              <v:shape id="Dowolny kształt 8" o:spid="_x0000_s1031" style="position:absolute;left:67722;top:48672;width:32814;height:29369;visibility:visible;mso-wrap-style:square;v-text-anchor:top" coordsize="2067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" path="m1157,1850r910,-564l,,,1850r1157,xe" fillcolor="#d8d8d8 [2732]" stroked="f">
                <v:path arrowok="t" o:connecttype="custom" o:connectlocs="1836738,2936875;3281363,2041525;0,0;0,2936875;1836738,2936875" o:connectangles="0,0,0,0,0"/>
              </v:shape>
              <v:shape id="Dowolny kształt 9" o:spid="_x0000_s1032" style="position:absolute;left:79819;width:20717;height:18796;visibility:visible;mso-wrap-style:square;v-text-anchor:top" coordsize="1305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" path="m598,r707,l1305,1184,,372,598,xe" fillcolor="#d8d8d8 [2732]" stroked="f">
                <v:path arrowok="t" o:connecttype="custom" o:connectlocs="949325,0;2071688,0;2071688,1879600;0,590550;949325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C2F"/>
    <w:multiLevelType w:val="hybridMultilevel"/>
    <w:tmpl w:val="9F506E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A6D40"/>
    <w:multiLevelType w:val="hybridMultilevel"/>
    <w:tmpl w:val="20863528"/>
    <w:lvl w:ilvl="0" w:tplc="63D43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C5F8F"/>
    <w:multiLevelType w:val="hybridMultilevel"/>
    <w:tmpl w:val="8CA62344"/>
    <w:lvl w:ilvl="0" w:tplc="CC7AFAF2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11B0B"/>
    <w:multiLevelType w:val="hybridMultilevel"/>
    <w:tmpl w:val="34086FF4"/>
    <w:lvl w:ilvl="0" w:tplc="CC7AFAF2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45DB0"/>
    <w:multiLevelType w:val="hybridMultilevel"/>
    <w:tmpl w:val="C0C25D44"/>
    <w:lvl w:ilvl="0" w:tplc="CC7AFAF2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90839"/>
    <w:multiLevelType w:val="hybridMultilevel"/>
    <w:tmpl w:val="621AF56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76093A"/>
    <w:multiLevelType w:val="hybridMultilevel"/>
    <w:tmpl w:val="33DAC1D6"/>
    <w:lvl w:ilvl="0" w:tplc="CC7AFAF2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97113"/>
    <w:multiLevelType w:val="hybridMultilevel"/>
    <w:tmpl w:val="7A885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0142F3"/>
    <w:multiLevelType w:val="hybridMultilevel"/>
    <w:tmpl w:val="4C223B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A518F"/>
    <w:multiLevelType w:val="hybridMultilevel"/>
    <w:tmpl w:val="4CACB672"/>
    <w:lvl w:ilvl="0" w:tplc="CC7AFAF2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33332A"/>
    <w:multiLevelType w:val="hybridMultilevel"/>
    <w:tmpl w:val="37E8351C"/>
    <w:lvl w:ilvl="0" w:tplc="63D43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31B07"/>
    <w:multiLevelType w:val="hybridMultilevel"/>
    <w:tmpl w:val="46C0B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020657">
    <w:abstractNumId w:val="10"/>
  </w:num>
  <w:num w:numId="2" w16cid:durableId="1010647930">
    <w:abstractNumId w:val="5"/>
  </w:num>
  <w:num w:numId="3" w16cid:durableId="303657367">
    <w:abstractNumId w:val="7"/>
  </w:num>
  <w:num w:numId="4" w16cid:durableId="1832327174">
    <w:abstractNumId w:val="1"/>
  </w:num>
  <w:num w:numId="5" w16cid:durableId="2025015775">
    <w:abstractNumId w:val="1"/>
  </w:num>
  <w:num w:numId="6" w16cid:durableId="1490554510">
    <w:abstractNumId w:val="8"/>
  </w:num>
  <w:num w:numId="7" w16cid:durableId="1550534570">
    <w:abstractNumId w:val="9"/>
  </w:num>
  <w:num w:numId="8" w16cid:durableId="704017987">
    <w:abstractNumId w:val="0"/>
  </w:num>
  <w:num w:numId="9" w16cid:durableId="2032678105">
    <w:abstractNumId w:val="4"/>
  </w:num>
  <w:num w:numId="10" w16cid:durableId="37776989">
    <w:abstractNumId w:val="2"/>
  </w:num>
  <w:num w:numId="11" w16cid:durableId="1732000991">
    <w:abstractNumId w:val="6"/>
  </w:num>
  <w:num w:numId="12" w16cid:durableId="462773235">
    <w:abstractNumId w:val="11"/>
  </w:num>
  <w:num w:numId="13" w16cid:durableId="1086262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8C5"/>
    <w:rsid w:val="00037D92"/>
    <w:rsid w:val="00073478"/>
    <w:rsid w:val="00075C63"/>
    <w:rsid w:val="00091A44"/>
    <w:rsid w:val="0009495B"/>
    <w:rsid w:val="000A4C25"/>
    <w:rsid w:val="000B5A7A"/>
    <w:rsid w:val="000D4908"/>
    <w:rsid w:val="00142021"/>
    <w:rsid w:val="00171385"/>
    <w:rsid w:val="00180323"/>
    <w:rsid w:val="001969C1"/>
    <w:rsid w:val="001B5A87"/>
    <w:rsid w:val="001D1924"/>
    <w:rsid w:val="001D3C0D"/>
    <w:rsid w:val="001E0519"/>
    <w:rsid w:val="001E6818"/>
    <w:rsid w:val="00222259"/>
    <w:rsid w:val="002341A7"/>
    <w:rsid w:val="00241690"/>
    <w:rsid w:val="002457F5"/>
    <w:rsid w:val="0025384F"/>
    <w:rsid w:val="00280BB9"/>
    <w:rsid w:val="002A2C31"/>
    <w:rsid w:val="002A2F91"/>
    <w:rsid w:val="002B3FD9"/>
    <w:rsid w:val="002C09AF"/>
    <w:rsid w:val="00300B32"/>
    <w:rsid w:val="003220D2"/>
    <w:rsid w:val="003238D8"/>
    <w:rsid w:val="00330C00"/>
    <w:rsid w:val="00394730"/>
    <w:rsid w:val="003B4E43"/>
    <w:rsid w:val="003B5621"/>
    <w:rsid w:val="003C738F"/>
    <w:rsid w:val="003E3480"/>
    <w:rsid w:val="003E5CA4"/>
    <w:rsid w:val="003F7377"/>
    <w:rsid w:val="00402E5B"/>
    <w:rsid w:val="00423027"/>
    <w:rsid w:val="00432533"/>
    <w:rsid w:val="004420DF"/>
    <w:rsid w:val="00473DD2"/>
    <w:rsid w:val="00473E6D"/>
    <w:rsid w:val="00482DFA"/>
    <w:rsid w:val="004B636B"/>
    <w:rsid w:val="004B79BF"/>
    <w:rsid w:val="004C6BEC"/>
    <w:rsid w:val="004D2F0E"/>
    <w:rsid w:val="004D566C"/>
    <w:rsid w:val="004D5B70"/>
    <w:rsid w:val="004E68A9"/>
    <w:rsid w:val="00512094"/>
    <w:rsid w:val="0051356A"/>
    <w:rsid w:val="00523855"/>
    <w:rsid w:val="005527E2"/>
    <w:rsid w:val="005537B1"/>
    <w:rsid w:val="00567B42"/>
    <w:rsid w:val="0057590C"/>
    <w:rsid w:val="005B7230"/>
    <w:rsid w:val="005B75E2"/>
    <w:rsid w:val="005E02C7"/>
    <w:rsid w:val="005E2F51"/>
    <w:rsid w:val="006056EC"/>
    <w:rsid w:val="00614F60"/>
    <w:rsid w:val="00640655"/>
    <w:rsid w:val="006445AF"/>
    <w:rsid w:val="00644F02"/>
    <w:rsid w:val="0066699D"/>
    <w:rsid w:val="00696654"/>
    <w:rsid w:val="006A307A"/>
    <w:rsid w:val="006B04B2"/>
    <w:rsid w:val="006C0D1E"/>
    <w:rsid w:val="006C480E"/>
    <w:rsid w:val="006F51BE"/>
    <w:rsid w:val="00707537"/>
    <w:rsid w:val="00717FC7"/>
    <w:rsid w:val="007227E9"/>
    <w:rsid w:val="0074077D"/>
    <w:rsid w:val="007550AF"/>
    <w:rsid w:val="0077008E"/>
    <w:rsid w:val="0077084F"/>
    <w:rsid w:val="00775B81"/>
    <w:rsid w:val="00792BA6"/>
    <w:rsid w:val="00796FD6"/>
    <w:rsid w:val="007D2142"/>
    <w:rsid w:val="00805270"/>
    <w:rsid w:val="008246CF"/>
    <w:rsid w:val="008278D8"/>
    <w:rsid w:val="00833F9A"/>
    <w:rsid w:val="00845CBB"/>
    <w:rsid w:val="00884888"/>
    <w:rsid w:val="008868EF"/>
    <w:rsid w:val="00892CDA"/>
    <w:rsid w:val="008A67F7"/>
    <w:rsid w:val="008C2548"/>
    <w:rsid w:val="008C2FB8"/>
    <w:rsid w:val="008D1C0D"/>
    <w:rsid w:val="00912228"/>
    <w:rsid w:val="009225FD"/>
    <w:rsid w:val="00926AF2"/>
    <w:rsid w:val="009753E0"/>
    <w:rsid w:val="009848A9"/>
    <w:rsid w:val="00985C46"/>
    <w:rsid w:val="009866AA"/>
    <w:rsid w:val="00987C8A"/>
    <w:rsid w:val="009A681E"/>
    <w:rsid w:val="009E3CB1"/>
    <w:rsid w:val="009E5F23"/>
    <w:rsid w:val="00A21612"/>
    <w:rsid w:val="00A338B4"/>
    <w:rsid w:val="00A51D54"/>
    <w:rsid w:val="00A724C2"/>
    <w:rsid w:val="00AA3843"/>
    <w:rsid w:val="00AA47DE"/>
    <w:rsid w:val="00AB7A0A"/>
    <w:rsid w:val="00AD217A"/>
    <w:rsid w:val="00AD2AF2"/>
    <w:rsid w:val="00AF3094"/>
    <w:rsid w:val="00AF510F"/>
    <w:rsid w:val="00B01AFC"/>
    <w:rsid w:val="00B17CBC"/>
    <w:rsid w:val="00B2373D"/>
    <w:rsid w:val="00B251F8"/>
    <w:rsid w:val="00B32908"/>
    <w:rsid w:val="00B4008E"/>
    <w:rsid w:val="00B55D17"/>
    <w:rsid w:val="00BA58C5"/>
    <w:rsid w:val="00BB0180"/>
    <w:rsid w:val="00BC3FC8"/>
    <w:rsid w:val="00C072EF"/>
    <w:rsid w:val="00C15085"/>
    <w:rsid w:val="00C42C81"/>
    <w:rsid w:val="00C512EE"/>
    <w:rsid w:val="00C87039"/>
    <w:rsid w:val="00CA09D9"/>
    <w:rsid w:val="00CB3906"/>
    <w:rsid w:val="00CF3B20"/>
    <w:rsid w:val="00D14E98"/>
    <w:rsid w:val="00D306C3"/>
    <w:rsid w:val="00D44B2D"/>
    <w:rsid w:val="00D60308"/>
    <w:rsid w:val="00D65AFD"/>
    <w:rsid w:val="00D809FE"/>
    <w:rsid w:val="00DA21AC"/>
    <w:rsid w:val="00DD0780"/>
    <w:rsid w:val="00DE69A8"/>
    <w:rsid w:val="00DF23E6"/>
    <w:rsid w:val="00E514DD"/>
    <w:rsid w:val="00E55CD2"/>
    <w:rsid w:val="00E70FA7"/>
    <w:rsid w:val="00E84247"/>
    <w:rsid w:val="00ED2DA3"/>
    <w:rsid w:val="00EE543D"/>
    <w:rsid w:val="00EF59ED"/>
    <w:rsid w:val="00EF680C"/>
    <w:rsid w:val="00F03D07"/>
    <w:rsid w:val="00F4527F"/>
    <w:rsid w:val="00F6483F"/>
    <w:rsid w:val="00FD6181"/>
    <w:rsid w:val="00FD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113DF"/>
  <w15:chartTrackingRefBased/>
  <w15:docId w15:val="{4C8A9AFA-7AB0-414C-BA33-C7BD60CD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DE"/>
  </w:style>
  <w:style w:type="paragraph" w:styleId="Nagwek1">
    <w:name w:val="heading 1"/>
    <w:basedOn w:val="Normalny"/>
    <w:next w:val="Normalny"/>
    <w:link w:val="Nagwek1Znak"/>
    <w:uiPriority w:val="9"/>
    <w:qFormat/>
    <w:rsid w:val="00B32908"/>
    <w:pPr>
      <w:keepNext/>
      <w:keepLines/>
      <w:spacing w:after="400"/>
      <w:outlineLvl w:val="0"/>
    </w:pPr>
    <w:rPr>
      <w:rFonts w:asciiTheme="majorHAnsi" w:eastAsiaTheme="majorEastAsia" w:hAnsiTheme="majorHAnsi" w:cstheme="majorBidi"/>
      <w:b/>
      <w:caps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A47DE"/>
    <w:pPr>
      <w:keepNext/>
      <w:keepLines/>
      <w:outlineLvl w:val="1"/>
    </w:pPr>
    <w:rPr>
      <w:rFonts w:asciiTheme="majorHAnsi" w:eastAsiaTheme="majorEastAsia" w:hAnsiTheme="majorHAnsi" w:cstheme="majorBidi"/>
      <w:b/>
      <w:caps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4E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330C00"/>
    <w:pPr>
      <w:spacing w:after="0"/>
      <w:contextualSpacing/>
    </w:pPr>
    <w:rPr>
      <w:rFonts w:asciiTheme="majorHAnsi" w:eastAsiaTheme="majorEastAsia" w:hAnsiTheme="majorHAnsi" w:cstheme="majorBidi"/>
      <w:caps/>
      <w:kern w:val="28"/>
      <w:sz w:val="5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0C00"/>
    <w:rPr>
      <w:rFonts w:asciiTheme="majorHAnsi" w:eastAsiaTheme="majorEastAsia" w:hAnsiTheme="majorHAnsi" w:cstheme="majorBidi"/>
      <w:caps/>
      <w:kern w:val="28"/>
      <w:sz w:val="54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09AF"/>
    <w:pPr>
      <w:numPr>
        <w:ilvl w:val="1"/>
      </w:numPr>
      <w:spacing w:after="160"/>
    </w:pPr>
    <w:rPr>
      <w:rFonts w:eastAsiaTheme="minorEastAsia" w:cstheme="minorBidi"/>
      <w:caps/>
      <w:sz w:val="40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C09AF"/>
    <w:rPr>
      <w:rFonts w:eastAsiaTheme="minorEastAsia" w:cstheme="minorBidi"/>
      <w:caps/>
      <w:sz w:val="40"/>
      <w:szCs w:val="22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32908"/>
    <w:rPr>
      <w:rFonts w:asciiTheme="majorHAnsi" w:eastAsiaTheme="majorEastAsia" w:hAnsiTheme="majorHAnsi" w:cstheme="majorBidi"/>
      <w:b/>
      <w:caps/>
      <w:sz w:val="40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A47DE"/>
    <w:rPr>
      <w:rFonts w:asciiTheme="majorHAnsi" w:eastAsiaTheme="majorEastAsia" w:hAnsiTheme="majorHAnsi" w:cstheme="majorBidi"/>
      <w:b/>
      <w:caps/>
      <w:szCs w:val="26"/>
      <w:lang w:val="en-US"/>
    </w:rPr>
  </w:style>
  <w:style w:type="paragraph" w:styleId="Cytat">
    <w:name w:val="Quote"/>
    <w:basedOn w:val="Normalny"/>
    <w:next w:val="Normalny"/>
    <w:link w:val="CytatZnak"/>
    <w:uiPriority w:val="12"/>
    <w:qFormat/>
    <w:rsid w:val="00B32908"/>
    <w:pPr>
      <w:spacing w:before="800" w:after="800"/>
      <w:jc w:val="right"/>
    </w:pPr>
    <w:rPr>
      <w:iCs/>
      <w:caps/>
      <w:color w:val="0F6FC6" w:themeColor="accent1"/>
      <w:sz w:val="40"/>
    </w:rPr>
  </w:style>
  <w:style w:type="character" w:customStyle="1" w:styleId="CytatZnak">
    <w:name w:val="Cytat Znak"/>
    <w:basedOn w:val="Domylnaczcionkaakapitu"/>
    <w:link w:val="Cytat"/>
    <w:uiPriority w:val="12"/>
    <w:rsid w:val="003C738F"/>
    <w:rPr>
      <w:iCs/>
      <w:caps/>
      <w:color w:val="0F6FC6" w:themeColor="accent1"/>
      <w:sz w:val="40"/>
      <w:lang w:val="en-US"/>
    </w:rPr>
  </w:style>
  <w:style w:type="paragraph" w:styleId="Nagwek">
    <w:name w:val="header"/>
    <w:basedOn w:val="Normalny"/>
    <w:link w:val="NagwekZnak"/>
    <w:uiPriority w:val="99"/>
    <w:semiHidden/>
    <w:rsid w:val="00F4527F"/>
    <w:pPr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4888"/>
  </w:style>
  <w:style w:type="paragraph" w:styleId="Stopka">
    <w:name w:val="footer"/>
    <w:basedOn w:val="Normalny"/>
    <w:link w:val="StopkaZnak"/>
    <w:uiPriority w:val="99"/>
    <w:semiHidden/>
    <w:rsid w:val="00F4527F"/>
    <w:pPr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4888"/>
  </w:style>
  <w:style w:type="table" w:styleId="Tabela-Siatka">
    <w:name w:val="Table Grid"/>
    <w:basedOn w:val="Standardowy"/>
    <w:uiPriority w:val="39"/>
    <w:rsid w:val="0088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D2F0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9A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9A8"/>
    <w:rPr>
      <w:rFonts w:ascii="Segoe UI" w:hAnsi="Segoe UI" w:cs="Segoe UI"/>
      <w:sz w:val="18"/>
      <w:szCs w:val="18"/>
      <w:lang w:val="en-US"/>
    </w:rPr>
  </w:style>
  <w:style w:type="table" w:styleId="Zwykatabela1">
    <w:name w:val="Plain Table 1"/>
    <w:basedOn w:val="Standardowy"/>
    <w:uiPriority w:val="41"/>
    <w:rsid w:val="001E6818"/>
    <w:tblPr>
      <w:tblStyleRowBandSize w:val="1"/>
      <w:tblStyleColBandSize w:val="1"/>
    </w:tblPr>
    <w:tblStylePr w:type="firstRow">
      <w:rPr>
        <w:rFonts w:asciiTheme="minorHAnsi" w:hAnsiTheme="minorHAnsi"/>
        <w:b w:val="0"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Wcicie">
    <w:name w:val="Wcięcie"/>
    <w:basedOn w:val="Normalny"/>
    <w:link w:val="Wcicieznak"/>
    <w:uiPriority w:val="13"/>
    <w:qFormat/>
    <w:rsid w:val="0009495B"/>
    <w:pPr>
      <w:spacing w:before="200"/>
      <w:ind w:left="964"/>
    </w:pPr>
    <w:rPr>
      <w:color w:val="FFFFFF" w:themeColor="background1"/>
    </w:rPr>
  </w:style>
  <w:style w:type="character" w:customStyle="1" w:styleId="Wcicieznak">
    <w:name w:val="Wcięcie — znak"/>
    <w:basedOn w:val="Domylnaczcionkaakapitu"/>
    <w:link w:val="Wcicie"/>
    <w:uiPriority w:val="13"/>
    <w:rsid w:val="003C738F"/>
    <w:rPr>
      <w:color w:val="FFFFFF" w:themeColor="background1"/>
      <w:lang w:val="en-US"/>
    </w:rPr>
  </w:style>
  <w:style w:type="paragraph" w:styleId="Akapitzlist">
    <w:name w:val="List Paragraph"/>
    <w:basedOn w:val="Normalny"/>
    <w:uiPriority w:val="34"/>
    <w:qFormat/>
    <w:rsid w:val="00B55D17"/>
    <w:pPr>
      <w:spacing w:after="180" w:line="266" w:lineRule="auto"/>
      <w:ind w:left="720"/>
      <w:contextualSpacing/>
      <w:jc w:val="both"/>
    </w:pPr>
    <w:rPr>
      <w:rFonts w:ascii="Times New Roman" w:eastAsia="Times New Roman" w:hAnsi="Times New Roman"/>
      <w:color w:val="000000"/>
      <w:kern w:val="28"/>
      <w:sz w:val="18"/>
      <w:szCs w:val="18"/>
      <w:lang w:eastAsia="pl-PL"/>
    </w:rPr>
  </w:style>
  <w:style w:type="table" w:styleId="Tabelasiatki5ciemnaakcent1">
    <w:name w:val="Grid Table 5 Dark Accent 1"/>
    <w:basedOn w:val="Standardowy"/>
    <w:uiPriority w:val="50"/>
    <w:rsid w:val="00091A4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character" w:styleId="Hipercze">
    <w:name w:val="Hyperlink"/>
    <w:basedOn w:val="Domylnaczcionkaakapitu"/>
    <w:uiPriority w:val="99"/>
    <w:unhideWhenUsed/>
    <w:rsid w:val="00091A44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1A44"/>
    <w:rPr>
      <w:color w:val="605E5C"/>
      <w:shd w:val="clear" w:color="auto" w:fill="E1DFDD"/>
    </w:rPr>
  </w:style>
  <w:style w:type="table" w:styleId="Tabelasiatki3">
    <w:name w:val="Grid Table 3"/>
    <w:basedOn w:val="Standardowy"/>
    <w:uiPriority w:val="48"/>
    <w:rsid w:val="00770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2">
    <w:name w:val="Grid Table 2"/>
    <w:basedOn w:val="Standardowy"/>
    <w:uiPriority w:val="47"/>
    <w:rsid w:val="002A2F9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4E98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customStyle="1" w:styleId="Dewiza">
    <w:name w:val="Dewiza"/>
    <w:rsid w:val="00AB7A0A"/>
    <w:pPr>
      <w:spacing w:after="0" w:line="268" w:lineRule="auto"/>
      <w:jc w:val="center"/>
    </w:pPr>
    <w:rPr>
      <w:rFonts w:ascii="Arial" w:eastAsia="Times New Roman" w:hAnsi="Arial" w:cs="Arial"/>
      <w:b/>
      <w:bCs/>
      <w:kern w:val="28"/>
      <w:sz w:val="30"/>
      <w:szCs w:val="30"/>
      <w:lang w:eastAsia="pl-PL" w:bidi="pl-PL"/>
    </w:rPr>
  </w:style>
  <w:style w:type="paragraph" w:styleId="Bezodstpw">
    <w:name w:val="No Spacing"/>
    <w:link w:val="BezodstpwZnak"/>
    <w:uiPriority w:val="1"/>
    <w:qFormat/>
    <w:rsid w:val="00CB3906"/>
    <w:pPr>
      <w:spacing w:after="0"/>
    </w:pPr>
    <w:rPr>
      <w:rFonts w:eastAsiaTheme="minorEastAsia" w:cstheme="minorBidi"/>
      <w:sz w:val="22"/>
      <w:szCs w:val="22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CB3906"/>
    <w:rPr>
      <w:rFonts w:eastAsiaTheme="minorEastAsia" w:cstheme="minorBidi"/>
      <w:sz w:val="22"/>
      <w:szCs w:val="22"/>
      <w:lang w:val="en-GB" w:eastAsia="en-GB"/>
    </w:rPr>
  </w:style>
  <w:style w:type="character" w:styleId="Tytuksiki">
    <w:name w:val="Book Title"/>
    <w:basedOn w:val="Domylnaczcionkaakapitu"/>
    <w:uiPriority w:val="33"/>
    <w:qFormat/>
    <w:rsid w:val="00CB3906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BB0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microsoft.com/office/2007/relationships/diagramDrawing" Target="diagrams/drawing1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diagramColors" Target="diagrams/colors1.xm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4.jpeg"/><Relationship Id="rId5" Type="http://schemas.openxmlformats.org/officeDocument/2006/relationships/numbering" Target="numbering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diagramData" Target="diagrams/data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ton\Downloads\tf89521590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11A620-2C9A-460E-B5EE-E177226698CF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46EA1F89-9A8C-4D5B-8A19-0A6F55DBACA5}">
      <dgm:prSet phldrT="[Tekst]" custT="1"/>
      <dgm:spPr/>
      <dgm:t>
        <a:bodyPr/>
        <a:lstStyle/>
        <a:p>
          <a:r>
            <a:rPr lang="pl-PL" sz="1100" b="1">
              <a:latin typeface="Calibri" panose="020F0502020204030204" pitchFamily="34" charset="0"/>
              <a:cs typeface="Calibri" panose="020F0502020204030204" pitchFamily="34" charset="0"/>
            </a:rPr>
            <a:t>Zabezpiecz osoby i mienie </a:t>
          </a:r>
        </a:p>
      </dgm:t>
    </dgm:pt>
    <dgm:pt modelId="{8BB9370C-A3E8-4B38-B9E8-3C144BD319A9}" type="parTrans" cxnId="{F90E9DFB-139B-4B2F-B82D-7E1AA5AD3B22}">
      <dgm:prSet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77CED08A-E3C4-4124-AE70-EA769C585AAE}" type="sibTrans" cxnId="{F90E9DFB-139B-4B2F-B82D-7E1AA5AD3B22}">
      <dgm:prSet custT="1"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D6FC2A42-ED8E-490A-B6A6-46975BF8D2B1}">
      <dgm:prSet phldrT="[Tekst]" custT="1"/>
      <dgm:spPr/>
      <dgm:t>
        <a:bodyPr/>
        <a:lstStyle/>
        <a:p>
          <a:r>
            <a:rPr lang="pl-PL" sz="1100" b="1">
              <a:latin typeface="Calibri" panose="020F0502020204030204" pitchFamily="34" charset="0"/>
              <a:cs typeface="Calibri" panose="020F0502020204030204" pitchFamily="34" charset="0"/>
            </a:rPr>
            <a:t>Powiadom odpowiednie służby</a:t>
          </a:r>
        </a:p>
      </dgm:t>
    </dgm:pt>
    <dgm:pt modelId="{F1C47D31-3051-40AA-B099-BE87DEA9752C}" type="parTrans" cxnId="{68905FD3-C56E-4034-A4E1-F03568CDBD53}">
      <dgm:prSet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E29AEE88-3104-422B-B0FA-A40034576FDF}" type="sibTrans" cxnId="{68905FD3-C56E-4034-A4E1-F03568CDBD53}">
      <dgm:prSet custT="1"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57118C93-5A2F-4B79-A3F8-44AD5EC120A3}">
      <dgm:prSet custT="1"/>
      <dgm:spPr/>
      <dgm:t>
        <a:bodyPr/>
        <a:lstStyle/>
        <a:p>
          <a:r>
            <a:rPr lang="pl-PL" sz="1100" b="1">
              <a:latin typeface="Calibri" panose="020F0502020204030204" pitchFamily="34" charset="0"/>
              <a:cs typeface="Calibri" panose="020F0502020204030204" pitchFamily="34" charset="0"/>
            </a:rPr>
            <a:t>Zbierz dokumenty</a:t>
          </a:r>
        </a:p>
      </dgm:t>
    </dgm:pt>
    <dgm:pt modelId="{2886C649-4894-438A-9151-48125E31FA91}" type="parTrans" cxnId="{2945E89F-C3FE-474A-9981-5C22F1395C59}">
      <dgm:prSet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641B78EE-94E9-4529-BC5E-E29F44033064}" type="sibTrans" cxnId="{2945E89F-C3FE-474A-9981-5C22F1395C59}">
      <dgm:prSet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40F42E5C-9B8C-4EAF-A631-C10455E0B40B}">
      <dgm:prSet custT="1"/>
      <dgm:spPr/>
      <dgm:t>
        <a:bodyPr/>
        <a:lstStyle/>
        <a:p>
          <a:r>
            <a:rPr lang="pl-PL" sz="1100" b="1">
              <a:latin typeface="Calibri" panose="020F0502020204030204" pitchFamily="34" charset="0"/>
              <a:cs typeface="Calibri" panose="020F0502020204030204" pitchFamily="34" charset="0"/>
            </a:rPr>
            <a:t>Wykonaj fotografie</a:t>
          </a:r>
        </a:p>
      </dgm:t>
    </dgm:pt>
    <dgm:pt modelId="{B31DF16C-D4B4-4CD8-B5AC-0C78023B45D7}" type="parTrans" cxnId="{6D6DDECC-4542-4F41-9762-BC4E78894DB3}">
      <dgm:prSet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349029E7-16B8-4564-B849-B3A3D8C03FAA}" type="sibTrans" cxnId="{6D6DDECC-4542-4F41-9762-BC4E78894DB3}">
      <dgm:prSet custT="1"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841FC592-3C38-4494-A816-8F518909EAE9}" type="pres">
      <dgm:prSet presAssocID="{3E11A620-2C9A-460E-B5EE-E177226698CF}" presName="outerComposite" presStyleCnt="0">
        <dgm:presLayoutVars>
          <dgm:chMax val="5"/>
          <dgm:dir/>
          <dgm:resizeHandles val="exact"/>
        </dgm:presLayoutVars>
      </dgm:prSet>
      <dgm:spPr/>
    </dgm:pt>
    <dgm:pt modelId="{EF01FBE3-B195-4E46-BA80-E62D52BFDCB6}" type="pres">
      <dgm:prSet presAssocID="{3E11A620-2C9A-460E-B5EE-E177226698CF}" presName="dummyMaxCanvas" presStyleCnt="0">
        <dgm:presLayoutVars/>
      </dgm:prSet>
      <dgm:spPr/>
    </dgm:pt>
    <dgm:pt modelId="{32980B10-16F6-46B4-A756-270CABF7BC57}" type="pres">
      <dgm:prSet presAssocID="{3E11A620-2C9A-460E-B5EE-E177226698CF}" presName="FourNodes_1" presStyleLbl="node1" presStyleIdx="0" presStyleCnt="4">
        <dgm:presLayoutVars>
          <dgm:bulletEnabled val="1"/>
        </dgm:presLayoutVars>
      </dgm:prSet>
      <dgm:spPr/>
    </dgm:pt>
    <dgm:pt modelId="{B872A239-9C0F-4141-9026-3CCA2D80C50D}" type="pres">
      <dgm:prSet presAssocID="{3E11A620-2C9A-460E-B5EE-E177226698CF}" presName="FourNodes_2" presStyleLbl="node1" presStyleIdx="1" presStyleCnt="4">
        <dgm:presLayoutVars>
          <dgm:bulletEnabled val="1"/>
        </dgm:presLayoutVars>
      </dgm:prSet>
      <dgm:spPr/>
    </dgm:pt>
    <dgm:pt modelId="{5CEE2968-FC6C-4FA6-8175-F23948447893}" type="pres">
      <dgm:prSet presAssocID="{3E11A620-2C9A-460E-B5EE-E177226698CF}" presName="FourNodes_3" presStyleLbl="node1" presStyleIdx="2" presStyleCnt="4">
        <dgm:presLayoutVars>
          <dgm:bulletEnabled val="1"/>
        </dgm:presLayoutVars>
      </dgm:prSet>
      <dgm:spPr/>
    </dgm:pt>
    <dgm:pt modelId="{BBA21DBA-8A80-4CE2-9B39-16B3F1811CD6}" type="pres">
      <dgm:prSet presAssocID="{3E11A620-2C9A-460E-B5EE-E177226698CF}" presName="FourNodes_4" presStyleLbl="node1" presStyleIdx="3" presStyleCnt="4" custLinFactNeighborY="27548">
        <dgm:presLayoutVars>
          <dgm:bulletEnabled val="1"/>
        </dgm:presLayoutVars>
      </dgm:prSet>
      <dgm:spPr/>
    </dgm:pt>
    <dgm:pt modelId="{D29F0213-F6EC-4915-AA60-0059CE889786}" type="pres">
      <dgm:prSet presAssocID="{3E11A620-2C9A-460E-B5EE-E177226698CF}" presName="FourConn_1-2" presStyleLbl="fgAccFollowNode1" presStyleIdx="0" presStyleCnt="3">
        <dgm:presLayoutVars>
          <dgm:bulletEnabled val="1"/>
        </dgm:presLayoutVars>
      </dgm:prSet>
      <dgm:spPr/>
    </dgm:pt>
    <dgm:pt modelId="{EB724A83-124F-434F-BB8C-761A194A10E6}" type="pres">
      <dgm:prSet presAssocID="{3E11A620-2C9A-460E-B5EE-E177226698CF}" presName="FourConn_2-3" presStyleLbl="fgAccFollowNode1" presStyleIdx="1" presStyleCnt="3">
        <dgm:presLayoutVars>
          <dgm:bulletEnabled val="1"/>
        </dgm:presLayoutVars>
      </dgm:prSet>
      <dgm:spPr/>
    </dgm:pt>
    <dgm:pt modelId="{8C0E26C0-0CC5-46FC-BA71-F7FB47F20CF7}" type="pres">
      <dgm:prSet presAssocID="{3E11A620-2C9A-460E-B5EE-E177226698CF}" presName="FourConn_3-4" presStyleLbl="fgAccFollowNode1" presStyleIdx="2" presStyleCnt="3">
        <dgm:presLayoutVars>
          <dgm:bulletEnabled val="1"/>
        </dgm:presLayoutVars>
      </dgm:prSet>
      <dgm:spPr/>
    </dgm:pt>
    <dgm:pt modelId="{1AE8F513-6DBE-48A7-8BE0-7437DF3C86C2}" type="pres">
      <dgm:prSet presAssocID="{3E11A620-2C9A-460E-B5EE-E177226698CF}" presName="FourNodes_1_text" presStyleLbl="node1" presStyleIdx="3" presStyleCnt="4">
        <dgm:presLayoutVars>
          <dgm:bulletEnabled val="1"/>
        </dgm:presLayoutVars>
      </dgm:prSet>
      <dgm:spPr/>
    </dgm:pt>
    <dgm:pt modelId="{A37A6AD6-4DD2-4415-8191-7D4CA671BC84}" type="pres">
      <dgm:prSet presAssocID="{3E11A620-2C9A-460E-B5EE-E177226698CF}" presName="FourNodes_2_text" presStyleLbl="node1" presStyleIdx="3" presStyleCnt="4">
        <dgm:presLayoutVars>
          <dgm:bulletEnabled val="1"/>
        </dgm:presLayoutVars>
      </dgm:prSet>
      <dgm:spPr/>
    </dgm:pt>
    <dgm:pt modelId="{07656F31-D91A-4564-9351-29E43E8EF1EA}" type="pres">
      <dgm:prSet presAssocID="{3E11A620-2C9A-460E-B5EE-E177226698CF}" presName="FourNodes_3_text" presStyleLbl="node1" presStyleIdx="3" presStyleCnt="4">
        <dgm:presLayoutVars>
          <dgm:bulletEnabled val="1"/>
        </dgm:presLayoutVars>
      </dgm:prSet>
      <dgm:spPr/>
    </dgm:pt>
    <dgm:pt modelId="{C94A5B2F-4E9A-4B1B-840E-ED4C7D23107E}" type="pres">
      <dgm:prSet presAssocID="{3E11A620-2C9A-460E-B5EE-E177226698CF}" presName="FourNodes_4_text" presStyleLbl="node1" presStyleIdx="3" presStyleCnt="4">
        <dgm:presLayoutVars>
          <dgm:bulletEnabled val="1"/>
        </dgm:presLayoutVars>
      </dgm:prSet>
      <dgm:spPr/>
    </dgm:pt>
  </dgm:ptLst>
  <dgm:cxnLst>
    <dgm:cxn modelId="{9B23C13D-768B-468C-A391-DBE258B67E6D}" type="presOf" srcId="{D6FC2A42-ED8E-490A-B6A6-46975BF8D2B1}" destId="{A37A6AD6-4DD2-4415-8191-7D4CA671BC84}" srcOrd="1" destOrd="0" presId="urn:microsoft.com/office/officeart/2005/8/layout/vProcess5"/>
    <dgm:cxn modelId="{DAFF2C9A-A6B0-40CF-BAF1-61874A265658}" type="presOf" srcId="{77CED08A-E3C4-4124-AE70-EA769C585AAE}" destId="{D29F0213-F6EC-4915-AA60-0059CE889786}" srcOrd="0" destOrd="0" presId="urn:microsoft.com/office/officeart/2005/8/layout/vProcess5"/>
    <dgm:cxn modelId="{2945E89F-C3FE-474A-9981-5C22F1395C59}" srcId="{3E11A620-2C9A-460E-B5EE-E177226698CF}" destId="{57118C93-5A2F-4B79-A3F8-44AD5EC120A3}" srcOrd="3" destOrd="0" parTransId="{2886C649-4894-438A-9151-48125E31FA91}" sibTransId="{641B78EE-94E9-4529-BC5E-E29F44033064}"/>
    <dgm:cxn modelId="{63C4E9A3-EC1E-4366-A82A-50417640AF35}" type="presOf" srcId="{57118C93-5A2F-4B79-A3F8-44AD5EC120A3}" destId="{BBA21DBA-8A80-4CE2-9B39-16B3F1811CD6}" srcOrd="0" destOrd="0" presId="urn:microsoft.com/office/officeart/2005/8/layout/vProcess5"/>
    <dgm:cxn modelId="{AB19C2A4-EEB1-4566-8C7C-7C64941C11EB}" type="presOf" srcId="{57118C93-5A2F-4B79-A3F8-44AD5EC120A3}" destId="{C94A5B2F-4E9A-4B1B-840E-ED4C7D23107E}" srcOrd="1" destOrd="0" presId="urn:microsoft.com/office/officeart/2005/8/layout/vProcess5"/>
    <dgm:cxn modelId="{B08275A7-4E51-4379-BB03-2317822303C8}" type="presOf" srcId="{349029E7-16B8-4564-B849-B3A3D8C03FAA}" destId="{8C0E26C0-0CC5-46FC-BA71-F7FB47F20CF7}" srcOrd="0" destOrd="0" presId="urn:microsoft.com/office/officeart/2005/8/layout/vProcess5"/>
    <dgm:cxn modelId="{652A07A9-5499-4B71-A137-D4089D18226C}" type="presOf" srcId="{D6FC2A42-ED8E-490A-B6A6-46975BF8D2B1}" destId="{B872A239-9C0F-4141-9026-3CCA2D80C50D}" srcOrd="0" destOrd="0" presId="urn:microsoft.com/office/officeart/2005/8/layout/vProcess5"/>
    <dgm:cxn modelId="{513AC0B6-D170-4BEE-B13A-A8DA3D33C258}" type="presOf" srcId="{40F42E5C-9B8C-4EAF-A631-C10455E0B40B}" destId="{5CEE2968-FC6C-4FA6-8175-F23948447893}" srcOrd="0" destOrd="0" presId="urn:microsoft.com/office/officeart/2005/8/layout/vProcess5"/>
    <dgm:cxn modelId="{040D4DC6-592E-4924-BF3A-59985890A18A}" type="presOf" srcId="{3E11A620-2C9A-460E-B5EE-E177226698CF}" destId="{841FC592-3C38-4494-A816-8F518909EAE9}" srcOrd="0" destOrd="0" presId="urn:microsoft.com/office/officeart/2005/8/layout/vProcess5"/>
    <dgm:cxn modelId="{EB215CCA-E3FA-486C-9A01-18703DC791AA}" type="presOf" srcId="{E29AEE88-3104-422B-B0FA-A40034576FDF}" destId="{EB724A83-124F-434F-BB8C-761A194A10E6}" srcOrd="0" destOrd="0" presId="urn:microsoft.com/office/officeart/2005/8/layout/vProcess5"/>
    <dgm:cxn modelId="{6D6DDECC-4542-4F41-9762-BC4E78894DB3}" srcId="{3E11A620-2C9A-460E-B5EE-E177226698CF}" destId="{40F42E5C-9B8C-4EAF-A631-C10455E0B40B}" srcOrd="2" destOrd="0" parTransId="{B31DF16C-D4B4-4CD8-B5AC-0C78023B45D7}" sibTransId="{349029E7-16B8-4564-B849-B3A3D8C03FAA}"/>
    <dgm:cxn modelId="{EFCD22D1-B459-48EA-A7E3-33753D25D449}" type="presOf" srcId="{46EA1F89-9A8C-4D5B-8A19-0A6F55DBACA5}" destId="{32980B10-16F6-46B4-A756-270CABF7BC57}" srcOrd="0" destOrd="0" presId="urn:microsoft.com/office/officeart/2005/8/layout/vProcess5"/>
    <dgm:cxn modelId="{68905FD3-C56E-4034-A4E1-F03568CDBD53}" srcId="{3E11A620-2C9A-460E-B5EE-E177226698CF}" destId="{D6FC2A42-ED8E-490A-B6A6-46975BF8D2B1}" srcOrd="1" destOrd="0" parTransId="{F1C47D31-3051-40AA-B099-BE87DEA9752C}" sibTransId="{E29AEE88-3104-422B-B0FA-A40034576FDF}"/>
    <dgm:cxn modelId="{3C49C7F1-7A97-4D54-A9AC-414760777367}" type="presOf" srcId="{46EA1F89-9A8C-4D5B-8A19-0A6F55DBACA5}" destId="{1AE8F513-6DBE-48A7-8BE0-7437DF3C86C2}" srcOrd="1" destOrd="0" presId="urn:microsoft.com/office/officeart/2005/8/layout/vProcess5"/>
    <dgm:cxn modelId="{F90E9DFB-139B-4B2F-B82D-7E1AA5AD3B22}" srcId="{3E11A620-2C9A-460E-B5EE-E177226698CF}" destId="{46EA1F89-9A8C-4D5B-8A19-0A6F55DBACA5}" srcOrd="0" destOrd="0" parTransId="{8BB9370C-A3E8-4B38-B9E8-3C144BD319A9}" sibTransId="{77CED08A-E3C4-4124-AE70-EA769C585AAE}"/>
    <dgm:cxn modelId="{2AB6D2FB-A1A3-495D-A26B-DFE2F675CD14}" type="presOf" srcId="{40F42E5C-9B8C-4EAF-A631-C10455E0B40B}" destId="{07656F31-D91A-4564-9351-29E43E8EF1EA}" srcOrd="1" destOrd="0" presId="urn:microsoft.com/office/officeart/2005/8/layout/vProcess5"/>
    <dgm:cxn modelId="{C0A4C8BA-754A-4E7D-94DC-7647163C0079}" type="presParOf" srcId="{841FC592-3C38-4494-A816-8F518909EAE9}" destId="{EF01FBE3-B195-4E46-BA80-E62D52BFDCB6}" srcOrd="0" destOrd="0" presId="urn:microsoft.com/office/officeart/2005/8/layout/vProcess5"/>
    <dgm:cxn modelId="{F32ABE12-C61B-480A-8700-7EF9D54D76AD}" type="presParOf" srcId="{841FC592-3C38-4494-A816-8F518909EAE9}" destId="{32980B10-16F6-46B4-A756-270CABF7BC57}" srcOrd="1" destOrd="0" presId="urn:microsoft.com/office/officeart/2005/8/layout/vProcess5"/>
    <dgm:cxn modelId="{3E8D20F5-32AD-4799-9BD3-5E1E277CEFD1}" type="presParOf" srcId="{841FC592-3C38-4494-A816-8F518909EAE9}" destId="{B872A239-9C0F-4141-9026-3CCA2D80C50D}" srcOrd="2" destOrd="0" presId="urn:microsoft.com/office/officeart/2005/8/layout/vProcess5"/>
    <dgm:cxn modelId="{E5B24A32-223E-47ED-B6EC-8CECD5C0F12E}" type="presParOf" srcId="{841FC592-3C38-4494-A816-8F518909EAE9}" destId="{5CEE2968-FC6C-4FA6-8175-F23948447893}" srcOrd="3" destOrd="0" presId="urn:microsoft.com/office/officeart/2005/8/layout/vProcess5"/>
    <dgm:cxn modelId="{CC21A824-A492-4143-B3C3-C1D55B6672A4}" type="presParOf" srcId="{841FC592-3C38-4494-A816-8F518909EAE9}" destId="{BBA21DBA-8A80-4CE2-9B39-16B3F1811CD6}" srcOrd="4" destOrd="0" presId="urn:microsoft.com/office/officeart/2005/8/layout/vProcess5"/>
    <dgm:cxn modelId="{81708927-EB5B-463C-89A7-33CB57A53706}" type="presParOf" srcId="{841FC592-3C38-4494-A816-8F518909EAE9}" destId="{D29F0213-F6EC-4915-AA60-0059CE889786}" srcOrd="5" destOrd="0" presId="urn:microsoft.com/office/officeart/2005/8/layout/vProcess5"/>
    <dgm:cxn modelId="{CFE11182-CC50-4204-89F8-FD0A2209A3BC}" type="presParOf" srcId="{841FC592-3C38-4494-A816-8F518909EAE9}" destId="{EB724A83-124F-434F-BB8C-761A194A10E6}" srcOrd="6" destOrd="0" presId="urn:microsoft.com/office/officeart/2005/8/layout/vProcess5"/>
    <dgm:cxn modelId="{79EA0DC2-A38E-4628-9621-85988016CB3B}" type="presParOf" srcId="{841FC592-3C38-4494-A816-8F518909EAE9}" destId="{8C0E26C0-0CC5-46FC-BA71-F7FB47F20CF7}" srcOrd="7" destOrd="0" presId="urn:microsoft.com/office/officeart/2005/8/layout/vProcess5"/>
    <dgm:cxn modelId="{65B8FBF1-11B8-4984-BB83-54775D9EE0D8}" type="presParOf" srcId="{841FC592-3C38-4494-A816-8F518909EAE9}" destId="{1AE8F513-6DBE-48A7-8BE0-7437DF3C86C2}" srcOrd="8" destOrd="0" presId="urn:microsoft.com/office/officeart/2005/8/layout/vProcess5"/>
    <dgm:cxn modelId="{3C4F5DF8-4F6C-4CA9-B058-5A187848FD6B}" type="presParOf" srcId="{841FC592-3C38-4494-A816-8F518909EAE9}" destId="{A37A6AD6-4DD2-4415-8191-7D4CA671BC84}" srcOrd="9" destOrd="0" presId="urn:microsoft.com/office/officeart/2005/8/layout/vProcess5"/>
    <dgm:cxn modelId="{F3112CC3-7CBF-4B00-A02F-0BAB5B359751}" type="presParOf" srcId="{841FC592-3C38-4494-A816-8F518909EAE9}" destId="{07656F31-D91A-4564-9351-29E43E8EF1EA}" srcOrd="10" destOrd="0" presId="urn:microsoft.com/office/officeart/2005/8/layout/vProcess5"/>
    <dgm:cxn modelId="{957BA1EC-7891-4224-A279-7445A89C1276}" type="presParOf" srcId="{841FC592-3C38-4494-A816-8F518909EAE9}" destId="{C94A5B2F-4E9A-4B1B-840E-ED4C7D23107E}" srcOrd="11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CC29DC4-BD8C-4536-9219-270C28617BEF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3422DDEC-A44A-46A8-8983-AA730D3D0C58}">
      <dgm:prSet phldrT="[Tekst]" custT="1"/>
      <dgm:spPr/>
      <dgm:t>
        <a:bodyPr/>
        <a:lstStyle/>
        <a:p>
          <a:r>
            <a:rPr lang="pl-PL" sz="1100" b="1">
              <a:latin typeface="Calibri" panose="020F0502020204030204" pitchFamily="34" charset="0"/>
              <a:cs typeface="Calibri" panose="020F0502020204030204" pitchFamily="34" charset="0"/>
            </a:rPr>
            <a:t>Nie opuszczaj miejsca zdarzenia</a:t>
          </a:r>
        </a:p>
      </dgm:t>
    </dgm:pt>
    <dgm:pt modelId="{9B5487B8-0011-40FC-B312-557B15DF0C44}" type="parTrans" cxnId="{932B8217-3109-4109-9783-B0FB6D6C6071}">
      <dgm:prSet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0C249FFB-4E3A-46EC-8B82-F4C4D385BE80}" type="sibTrans" cxnId="{932B8217-3109-4109-9783-B0FB6D6C6071}">
      <dgm:prSet custT="1"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9D6ABF4E-3E98-4AD5-80EE-A083D38FF2DC}">
      <dgm:prSet phldrT="[Tekst]" custT="1"/>
      <dgm:spPr/>
      <dgm:t>
        <a:bodyPr/>
        <a:lstStyle/>
        <a:p>
          <a:r>
            <a:rPr lang="pl-PL" sz="1100" b="1">
              <a:latin typeface="Calibri" panose="020F0502020204030204" pitchFamily="34" charset="0"/>
              <a:cs typeface="Calibri" panose="020F0502020204030204" pitchFamily="34" charset="0"/>
            </a:rPr>
            <a:t>Nie podpisuj dokumentów, których nie rozumiesz</a:t>
          </a:r>
        </a:p>
      </dgm:t>
    </dgm:pt>
    <dgm:pt modelId="{186A8A2A-ADB6-4A02-842E-8CCC31C255C6}" type="parTrans" cxnId="{3163CE95-6B55-4E6D-9350-8170001CC083}">
      <dgm:prSet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4D496833-5A19-426B-9BD3-7D304CDCD613}" type="sibTrans" cxnId="{3163CE95-6B55-4E6D-9350-8170001CC083}">
      <dgm:prSet/>
      <dgm:spPr/>
      <dgm:t>
        <a:bodyPr/>
        <a:lstStyle/>
        <a:p>
          <a:endParaRPr lang="pl-PL" sz="1100" b="1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4C34FFE-146C-47FD-B8CE-BFC7498651C5}" type="pres">
      <dgm:prSet presAssocID="{FCC29DC4-BD8C-4536-9219-270C28617BEF}" presName="outerComposite" presStyleCnt="0">
        <dgm:presLayoutVars>
          <dgm:chMax val="5"/>
          <dgm:dir/>
          <dgm:resizeHandles val="exact"/>
        </dgm:presLayoutVars>
      </dgm:prSet>
      <dgm:spPr/>
    </dgm:pt>
    <dgm:pt modelId="{512455A5-01F8-4E99-92B1-6E5520226706}" type="pres">
      <dgm:prSet presAssocID="{FCC29DC4-BD8C-4536-9219-270C28617BEF}" presName="dummyMaxCanvas" presStyleCnt="0">
        <dgm:presLayoutVars/>
      </dgm:prSet>
      <dgm:spPr/>
    </dgm:pt>
    <dgm:pt modelId="{98B16DC9-31FA-400C-BBAC-89CD34E0093B}" type="pres">
      <dgm:prSet presAssocID="{FCC29DC4-BD8C-4536-9219-270C28617BEF}" presName="TwoNodes_1" presStyleLbl="node1" presStyleIdx="0" presStyleCnt="2" custLinFactNeighborY="-12271">
        <dgm:presLayoutVars>
          <dgm:bulletEnabled val="1"/>
        </dgm:presLayoutVars>
      </dgm:prSet>
      <dgm:spPr/>
    </dgm:pt>
    <dgm:pt modelId="{986762B3-CBAE-449C-857C-C4A35DA1FF0B}" type="pres">
      <dgm:prSet presAssocID="{FCC29DC4-BD8C-4536-9219-270C28617BEF}" presName="TwoNodes_2" presStyleLbl="node1" presStyleIdx="1" presStyleCnt="2">
        <dgm:presLayoutVars>
          <dgm:bulletEnabled val="1"/>
        </dgm:presLayoutVars>
      </dgm:prSet>
      <dgm:spPr/>
    </dgm:pt>
    <dgm:pt modelId="{FDE75D5E-851A-4766-87D2-05D8518D52D7}" type="pres">
      <dgm:prSet presAssocID="{FCC29DC4-BD8C-4536-9219-270C28617BEF}" presName="TwoConn_1-2" presStyleLbl="fgAccFollowNode1" presStyleIdx="0" presStyleCnt="1">
        <dgm:presLayoutVars>
          <dgm:bulletEnabled val="1"/>
        </dgm:presLayoutVars>
      </dgm:prSet>
      <dgm:spPr/>
    </dgm:pt>
    <dgm:pt modelId="{A21F06D3-E7C6-46EB-9521-EF7565A9E553}" type="pres">
      <dgm:prSet presAssocID="{FCC29DC4-BD8C-4536-9219-270C28617BEF}" presName="TwoNodes_1_text" presStyleLbl="node1" presStyleIdx="1" presStyleCnt="2">
        <dgm:presLayoutVars>
          <dgm:bulletEnabled val="1"/>
        </dgm:presLayoutVars>
      </dgm:prSet>
      <dgm:spPr/>
    </dgm:pt>
    <dgm:pt modelId="{F7797596-6C11-43C0-A982-6BB22984C0BD}" type="pres">
      <dgm:prSet presAssocID="{FCC29DC4-BD8C-4536-9219-270C28617BEF}" presName="TwoNodes_2_text" presStyleLbl="node1" presStyleIdx="1" presStyleCnt="2">
        <dgm:presLayoutVars>
          <dgm:bulletEnabled val="1"/>
        </dgm:presLayoutVars>
      </dgm:prSet>
      <dgm:spPr/>
    </dgm:pt>
  </dgm:ptLst>
  <dgm:cxnLst>
    <dgm:cxn modelId="{13AF5700-7B28-42FD-A990-EBF56702C46F}" type="presOf" srcId="{FCC29DC4-BD8C-4536-9219-270C28617BEF}" destId="{F4C34FFE-146C-47FD-B8CE-BFC7498651C5}" srcOrd="0" destOrd="0" presId="urn:microsoft.com/office/officeart/2005/8/layout/vProcess5"/>
    <dgm:cxn modelId="{3C6B5D11-2DF4-41BC-85C7-17B9826951FF}" type="presOf" srcId="{3422DDEC-A44A-46A8-8983-AA730D3D0C58}" destId="{A21F06D3-E7C6-46EB-9521-EF7565A9E553}" srcOrd="1" destOrd="0" presId="urn:microsoft.com/office/officeart/2005/8/layout/vProcess5"/>
    <dgm:cxn modelId="{BD1E7817-7EB3-4C53-B919-2E038E3FF035}" type="presOf" srcId="{3422DDEC-A44A-46A8-8983-AA730D3D0C58}" destId="{98B16DC9-31FA-400C-BBAC-89CD34E0093B}" srcOrd="0" destOrd="0" presId="urn:microsoft.com/office/officeart/2005/8/layout/vProcess5"/>
    <dgm:cxn modelId="{932B8217-3109-4109-9783-B0FB6D6C6071}" srcId="{FCC29DC4-BD8C-4536-9219-270C28617BEF}" destId="{3422DDEC-A44A-46A8-8983-AA730D3D0C58}" srcOrd="0" destOrd="0" parTransId="{9B5487B8-0011-40FC-B312-557B15DF0C44}" sibTransId="{0C249FFB-4E3A-46EC-8B82-F4C4D385BE80}"/>
    <dgm:cxn modelId="{94F3F318-8A5F-4629-A0D6-38226B5EE12A}" type="presOf" srcId="{9D6ABF4E-3E98-4AD5-80EE-A083D38FF2DC}" destId="{986762B3-CBAE-449C-857C-C4A35DA1FF0B}" srcOrd="0" destOrd="0" presId="urn:microsoft.com/office/officeart/2005/8/layout/vProcess5"/>
    <dgm:cxn modelId="{3163CE95-6B55-4E6D-9350-8170001CC083}" srcId="{FCC29DC4-BD8C-4536-9219-270C28617BEF}" destId="{9D6ABF4E-3E98-4AD5-80EE-A083D38FF2DC}" srcOrd="1" destOrd="0" parTransId="{186A8A2A-ADB6-4A02-842E-8CCC31C255C6}" sibTransId="{4D496833-5A19-426B-9BD3-7D304CDCD613}"/>
    <dgm:cxn modelId="{E2A2A49F-C45F-4F89-86A0-744AD4AF8C07}" type="presOf" srcId="{9D6ABF4E-3E98-4AD5-80EE-A083D38FF2DC}" destId="{F7797596-6C11-43C0-A982-6BB22984C0BD}" srcOrd="1" destOrd="0" presId="urn:microsoft.com/office/officeart/2005/8/layout/vProcess5"/>
    <dgm:cxn modelId="{7C7F67CA-3A2F-4FC7-9CC9-DFCFF203B182}" type="presOf" srcId="{0C249FFB-4E3A-46EC-8B82-F4C4D385BE80}" destId="{FDE75D5E-851A-4766-87D2-05D8518D52D7}" srcOrd="0" destOrd="0" presId="urn:microsoft.com/office/officeart/2005/8/layout/vProcess5"/>
    <dgm:cxn modelId="{2B608562-9489-4555-8DC8-2720A237E3E6}" type="presParOf" srcId="{F4C34FFE-146C-47FD-B8CE-BFC7498651C5}" destId="{512455A5-01F8-4E99-92B1-6E5520226706}" srcOrd="0" destOrd="0" presId="urn:microsoft.com/office/officeart/2005/8/layout/vProcess5"/>
    <dgm:cxn modelId="{17214A08-0B2B-477C-95CF-C26AA389ED00}" type="presParOf" srcId="{F4C34FFE-146C-47FD-B8CE-BFC7498651C5}" destId="{98B16DC9-31FA-400C-BBAC-89CD34E0093B}" srcOrd="1" destOrd="0" presId="urn:microsoft.com/office/officeart/2005/8/layout/vProcess5"/>
    <dgm:cxn modelId="{808E4CDA-FB2F-44E8-A9CA-EF3512EDBCAA}" type="presParOf" srcId="{F4C34FFE-146C-47FD-B8CE-BFC7498651C5}" destId="{986762B3-CBAE-449C-857C-C4A35DA1FF0B}" srcOrd="2" destOrd="0" presId="urn:microsoft.com/office/officeart/2005/8/layout/vProcess5"/>
    <dgm:cxn modelId="{1278121C-27F6-4741-834C-1BD46FFE8AC6}" type="presParOf" srcId="{F4C34FFE-146C-47FD-B8CE-BFC7498651C5}" destId="{FDE75D5E-851A-4766-87D2-05D8518D52D7}" srcOrd="3" destOrd="0" presId="urn:microsoft.com/office/officeart/2005/8/layout/vProcess5"/>
    <dgm:cxn modelId="{A8E38439-EAA5-43AC-AB79-150B5C31956C}" type="presParOf" srcId="{F4C34FFE-146C-47FD-B8CE-BFC7498651C5}" destId="{A21F06D3-E7C6-46EB-9521-EF7565A9E553}" srcOrd="4" destOrd="0" presId="urn:microsoft.com/office/officeart/2005/8/layout/vProcess5"/>
    <dgm:cxn modelId="{5A0C3FBD-45B0-4A89-9171-82AEB8788AD1}" type="presParOf" srcId="{F4C34FFE-146C-47FD-B8CE-BFC7498651C5}" destId="{F7797596-6C11-43C0-A982-6BB22984C0BD}" srcOrd="5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980B10-16F6-46B4-A756-270CABF7BC57}">
      <dsp:nvSpPr>
        <dsp:cNvPr id="0" name=""/>
        <dsp:cNvSpPr/>
      </dsp:nvSpPr>
      <dsp:spPr>
        <a:xfrm>
          <a:off x="0" y="0"/>
          <a:ext cx="2423160" cy="41490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Calibri" panose="020F0502020204030204" pitchFamily="34" charset="0"/>
              <a:cs typeface="Calibri" panose="020F0502020204030204" pitchFamily="34" charset="0"/>
            </a:rPr>
            <a:t>Zabezpiecz osoby i mienie </a:t>
          </a:r>
        </a:p>
      </dsp:txBody>
      <dsp:txXfrm>
        <a:off x="12152" y="12152"/>
        <a:ext cx="1940381" cy="390605"/>
      </dsp:txXfrm>
    </dsp:sp>
    <dsp:sp modelId="{B872A239-9C0F-4141-9026-3CCA2D80C50D}">
      <dsp:nvSpPr>
        <dsp:cNvPr id="0" name=""/>
        <dsp:cNvSpPr/>
      </dsp:nvSpPr>
      <dsp:spPr>
        <a:xfrm>
          <a:off x="202939" y="490347"/>
          <a:ext cx="2423160" cy="41490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Calibri" panose="020F0502020204030204" pitchFamily="34" charset="0"/>
              <a:cs typeface="Calibri" panose="020F0502020204030204" pitchFamily="34" charset="0"/>
            </a:rPr>
            <a:t>Powiadom odpowiednie służby</a:t>
          </a:r>
        </a:p>
      </dsp:txBody>
      <dsp:txXfrm>
        <a:off x="215091" y="502499"/>
        <a:ext cx="1926225" cy="390605"/>
      </dsp:txXfrm>
    </dsp:sp>
    <dsp:sp modelId="{5CEE2968-FC6C-4FA6-8175-F23948447893}">
      <dsp:nvSpPr>
        <dsp:cNvPr id="0" name=""/>
        <dsp:cNvSpPr/>
      </dsp:nvSpPr>
      <dsp:spPr>
        <a:xfrm>
          <a:off x="402850" y="980694"/>
          <a:ext cx="2423160" cy="41490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Calibri" panose="020F0502020204030204" pitchFamily="34" charset="0"/>
              <a:cs typeface="Calibri" panose="020F0502020204030204" pitchFamily="34" charset="0"/>
            </a:rPr>
            <a:t>Wykonaj fotografie</a:t>
          </a:r>
        </a:p>
      </dsp:txBody>
      <dsp:txXfrm>
        <a:off x="415002" y="992846"/>
        <a:ext cx="1929254" cy="390605"/>
      </dsp:txXfrm>
    </dsp:sp>
    <dsp:sp modelId="{BBA21DBA-8A80-4CE2-9B39-16B3F1811CD6}">
      <dsp:nvSpPr>
        <dsp:cNvPr id="0" name=""/>
        <dsp:cNvSpPr/>
      </dsp:nvSpPr>
      <dsp:spPr>
        <a:xfrm>
          <a:off x="605790" y="1471041"/>
          <a:ext cx="2423160" cy="41490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Calibri" panose="020F0502020204030204" pitchFamily="34" charset="0"/>
              <a:cs typeface="Calibri" panose="020F0502020204030204" pitchFamily="34" charset="0"/>
            </a:rPr>
            <a:t>Zbierz dokumenty</a:t>
          </a:r>
        </a:p>
      </dsp:txBody>
      <dsp:txXfrm>
        <a:off x="617942" y="1483193"/>
        <a:ext cx="1926225" cy="390605"/>
      </dsp:txXfrm>
    </dsp:sp>
    <dsp:sp modelId="{D29F0213-F6EC-4915-AA60-0059CE889786}">
      <dsp:nvSpPr>
        <dsp:cNvPr id="0" name=""/>
        <dsp:cNvSpPr/>
      </dsp:nvSpPr>
      <dsp:spPr>
        <a:xfrm>
          <a:off x="2153469" y="317782"/>
          <a:ext cx="269690" cy="269690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100" b="1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2214149" y="317782"/>
        <a:ext cx="148330" cy="202942"/>
      </dsp:txXfrm>
    </dsp:sp>
    <dsp:sp modelId="{EB724A83-124F-434F-BB8C-761A194A10E6}">
      <dsp:nvSpPr>
        <dsp:cNvPr id="0" name=""/>
        <dsp:cNvSpPr/>
      </dsp:nvSpPr>
      <dsp:spPr>
        <a:xfrm>
          <a:off x="2356408" y="808129"/>
          <a:ext cx="269690" cy="269690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100" b="1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2417088" y="808129"/>
        <a:ext cx="148330" cy="202942"/>
      </dsp:txXfrm>
    </dsp:sp>
    <dsp:sp modelId="{8C0E26C0-0CC5-46FC-BA71-F7FB47F20CF7}">
      <dsp:nvSpPr>
        <dsp:cNvPr id="0" name=""/>
        <dsp:cNvSpPr/>
      </dsp:nvSpPr>
      <dsp:spPr>
        <a:xfrm>
          <a:off x="2556319" y="1298476"/>
          <a:ext cx="269690" cy="269690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100" b="1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2616999" y="1298476"/>
        <a:ext cx="148330" cy="20294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B16DC9-31FA-400C-BBAC-89CD34E0093B}">
      <dsp:nvSpPr>
        <dsp:cNvPr id="0" name=""/>
        <dsp:cNvSpPr/>
      </dsp:nvSpPr>
      <dsp:spPr>
        <a:xfrm>
          <a:off x="0" y="0"/>
          <a:ext cx="2629662" cy="404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Calibri" panose="020F0502020204030204" pitchFamily="34" charset="0"/>
              <a:cs typeface="Calibri" panose="020F0502020204030204" pitchFamily="34" charset="0"/>
            </a:rPr>
            <a:t>Nie opuszczaj miejsca zdarzenia</a:t>
          </a:r>
        </a:p>
      </dsp:txBody>
      <dsp:txXfrm>
        <a:off x="11851" y="11851"/>
        <a:ext cx="2211453" cy="380920"/>
      </dsp:txXfrm>
    </dsp:sp>
    <dsp:sp modelId="{986762B3-CBAE-449C-857C-C4A35DA1FF0B}">
      <dsp:nvSpPr>
        <dsp:cNvPr id="0" name=""/>
        <dsp:cNvSpPr/>
      </dsp:nvSpPr>
      <dsp:spPr>
        <a:xfrm>
          <a:off x="464057" y="494538"/>
          <a:ext cx="2629662" cy="404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Calibri" panose="020F0502020204030204" pitchFamily="34" charset="0"/>
              <a:cs typeface="Calibri" panose="020F0502020204030204" pitchFamily="34" charset="0"/>
            </a:rPr>
            <a:t>Nie podpisuj dokumentów, których nie rozumiesz</a:t>
          </a:r>
        </a:p>
      </dsp:txBody>
      <dsp:txXfrm>
        <a:off x="475908" y="506389"/>
        <a:ext cx="1878897" cy="380920"/>
      </dsp:txXfrm>
    </dsp:sp>
    <dsp:sp modelId="{FDE75D5E-851A-4766-87D2-05D8518D52D7}">
      <dsp:nvSpPr>
        <dsp:cNvPr id="0" name=""/>
        <dsp:cNvSpPr/>
      </dsp:nvSpPr>
      <dsp:spPr>
        <a:xfrm>
          <a:off x="2366657" y="318077"/>
          <a:ext cx="263004" cy="263004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100" b="1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2425833" y="318077"/>
        <a:ext cx="144652" cy="1979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5373A-8A53-4A05-862B-FC69B929B4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C1B1A-2CB1-4797-9242-E8D35B07C7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E108031-7281-4D23-BB2B-7EE466C41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6777EC-DF5E-4EDE-A7EE-D4CAA4E7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tf89521590</Template>
  <TotalTime>9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Kostoń</dc:creator>
  <cp:keywords/>
  <dc:description/>
  <cp:lastModifiedBy>Maciej Murawski</cp:lastModifiedBy>
  <cp:revision>7</cp:revision>
  <cp:lastPrinted>2021-02-11T11:19:00Z</cp:lastPrinted>
  <dcterms:created xsi:type="dcterms:W3CDTF">2021-10-21T09:52:00Z</dcterms:created>
  <dcterms:modified xsi:type="dcterms:W3CDTF">2022-08-30T11:14:00Z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